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558E9" w14:textId="77777777" w:rsidR="00855750" w:rsidRDefault="00855750" w:rsidP="00D13E2C">
      <w:pPr>
        <w:keepNext/>
        <w:jc w:val="center"/>
      </w:pPr>
    </w:p>
    <w:p w14:paraId="2E546A48" w14:textId="73E3ED59" w:rsidR="00D13E2C" w:rsidRDefault="003C7CFA" w:rsidP="00D13E2C">
      <w:pPr>
        <w:keepNext/>
        <w:jc w:val="center"/>
      </w:pPr>
      <w:r>
        <w:rPr>
          <w:noProof/>
        </w:rPr>
        <w:drawing>
          <wp:inline distT="0" distB="0" distL="0" distR="0" wp14:anchorId="0D46F46F" wp14:editId="051D9BA4">
            <wp:extent cx="4978403" cy="280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pp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29" cy="28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002B" w14:textId="16AEFF25" w:rsidR="003C7CFA" w:rsidRPr="00D13E2C" w:rsidRDefault="00D13E2C" w:rsidP="00D13E2C">
      <w:pPr>
        <w:pStyle w:val="Caption"/>
        <w:jc w:val="center"/>
      </w:pPr>
      <w:bookmarkStart w:id="0" w:name="_Toc510981129"/>
      <w:r>
        <w:t xml:space="preserve">Figure </w:t>
      </w:r>
      <w:fldSimple w:instr=" SEQ Figure \* ARABIC ">
        <w:r w:rsidR="00D65B13">
          <w:rPr>
            <w:noProof/>
          </w:rPr>
          <w:t>1</w:t>
        </w:r>
      </w:fldSimple>
      <w:r>
        <w:t>: Visual Reference for Utility Tunnels [1]</w:t>
      </w:r>
      <w:bookmarkEnd w:id="0"/>
    </w:p>
    <w:p w14:paraId="01A76254" w14:textId="09F9EB50" w:rsidR="003F33E7" w:rsidRDefault="00DE6F9C" w:rsidP="00DC4C6D">
      <w:pPr>
        <w:pStyle w:val="Title"/>
        <w:jc w:val="center"/>
      </w:pPr>
      <w:r>
        <w:rPr>
          <w:i/>
        </w:rPr>
        <w:t>Fallout 4:</w:t>
      </w:r>
      <w:r w:rsidR="009401DC">
        <w:t xml:space="preserve">  </w:t>
      </w:r>
      <w:r w:rsidR="00F14206">
        <w:br/>
        <w:t>“</w:t>
      </w:r>
      <w:r w:rsidR="00D77430">
        <w:t>Meltdown”</w:t>
      </w:r>
    </w:p>
    <w:p w14:paraId="0D73D8FB" w14:textId="640CB6A9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481632">
        <w:rPr>
          <w:i w:val="0"/>
          <w:sz w:val="20"/>
          <w:szCs w:val="20"/>
        </w:rPr>
        <w:t>1</w:t>
      </w:r>
      <w:r w:rsidRPr="00DC4C6D">
        <w:rPr>
          <w:i w:val="0"/>
          <w:sz w:val="20"/>
          <w:szCs w:val="20"/>
        </w:rPr>
        <w:t>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12D04DE8" w14:textId="77777777" w:rsidTr="002D1664">
        <w:trPr>
          <w:trHeight w:val="335"/>
          <w:jc w:val="center"/>
        </w:trPr>
        <w:tc>
          <w:tcPr>
            <w:tcW w:w="3095" w:type="dxa"/>
          </w:tcPr>
          <w:p w14:paraId="3057CBF5" w14:textId="77777777" w:rsidR="001417A2" w:rsidRPr="00944542" w:rsidRDefault="001417A2" w:rsidP="002D1664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333852E1" w14:textId="7A218E8E" w:rsidR="001417A2" w:rsidRPr="00944542" w:rsidRDefault="00481632" w:rsidP="002D1664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Jake Patton</w:t>
            </w:r>
          </w:p>
        </w:tc>
      </w:tr>
      <w:tr w:rsidR="001417A2" w:rsidRPr="00944542" w14:paraId="4CDF7886" w14:textId="77777777" w:rsidTr="002D1664">
        <w:trPr>
          <w:trHeight w:val="335"/>
          <w:jc w:val="center"/>
        </w:trPr>
        <w:tc>
          <w:tcPr>
            <w:tcW w:w="3095" w:type="dxa"/>
          </w:tcPr>
          <w:p w14:paraId="5C49760A" w14:textId="77777777" w:rsidR="001417A2" w:rsidRPr="00944542" w:rsidRDefault="001417A2" w:rsidP="002D1664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09423B09" w14:textId="2534296F" w:rsidR="001417A2" w:rsidRPr="00944542" w:rsidRDefault="005277C7" w:rsidP="002D1664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12/3/2017</w:t>
            </w:r>
          </w:p>
        </w:tc>
      </w:tr>
    </w:tbl>
    <w:p w14:paraId="6FEE01C3" w14:textId="77777777" w:rsidR="00403477" w:rsidRDefault="00403477"/>
    <w:p w14:paraId="18C68BDB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7441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424"/>
      </w:tblGrid>
      <w:tr w:rsidR="003C7CFA" w:rsidRPr="008F0874" w14:paraId="7A2F1D26" w14:textId="77777777" w:rsidTr="003C7CFA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13F00756" w14:textId="77777777" w:rsidR="003C7CFA" w:rsidRPr="002353A8" w:rsidRDefault="003C7CFA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7A56193F" w14:textId="77777777" w:rsidR="003C7CFA" w:rsidRPr="002353A8" w:rsidRDefault="003C7CFA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0D8D20C7" w14:textId="77777777" w:rsidR="003C7CFA" w:rsidRPr="002353A8" w:rsidRDefault="003C7CFA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3C7CFA" w:rsidRPr="002F6EB0" w14:paraId="37474463" w14:textId="77777777" w:rsidTr="003C7CFA">
        <w:trPr>
          <w:trHeight w:val="251"/>
          <w:jc w:val="center"/>
        </w:trPr>
        <w:tc>
          <w:tcPr>
            <w:tcW w:w="1074" w:type="dxa"/>
            <w:vAlign w:val="center"/>
          </w:tcPr>
          <w:p w14:paraId="7C7E371B" w14:textId="77777777" w:rsidR="003C7CFA" w:rsidRPr="002F6EB0" w:rsidRDefault="003C7CFA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1.0</w:t>
            </w:r>
          </w:p>
        </w:tc>
        <w:tc>
          <w:tcPr>
            <w:tcW w:w="4943" w:type="dxa"/>
            <w:vAlign w:val="center"/>
          </w:tcPr>
          <w:p w14:paraId="11151434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424" w:type="dxa"/>
            <w:vAlign w:val="center"/>
          </w:tcPr>
          <w:p w14:paraId="602CF1DB" w14:textId="0EBCEDD1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3C7CFA" w:rsidRPr="002F6EB0" w14:paraId="52F3E477" w14:textId="77777777" w:rsidTr="003C7CFA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44175E09" w14:textId="4909A499" w:rsidR="003C7CFA" w:rsidRPr="002F6EB0" w:rsidRDefault="00A5120F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1.1</w:t>
            </w:r>
          </w:p>
        </w:tc>
        <w:tc>
          <w:tcPr>
            <w:tcW w:w="4943" w:type="dxa"/>
            <w:shd w:val="clear" w:color="auto" w:fill="C0C0C0"/>
            <w:vAlign w:val="center"/>
          </w:tcPr>
          <w:p w14:paraId="4F7F5177" w14:textId="7662C294" w:rsidR="003C7CFA" w:rsidRPr="002F6EB0" w:rsidRDefault="00A5120F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Map Updates</w:t>
            </w:r>
          </w:p>
        </w:tc>
        <w:tc>
          <w:tcPr>
            <w:tcW w:w="1424" w:type="dxa"/>
            <w:shd w:val="clear" w:color="auto" w:fill="C0C0C0"/>
            <w:vAlign w:val="center"/>
          </w:tcPr>
          <w:p w14:paraId="5D70FF02" w14:textId="3D37E4D7" w:rsidR="003C7CFA" w:rsidRPr="002F6EB0" w:rsidRDefault="00A5120F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1/17/2018</w:t>
            </w:r>
          </w:p>
        </w:tc>
      </w:tr>
      <w:tr w:rsidR="003C7CFA" w:rsidRPr="002F6EB0" w14:paraId="0A09DFCF" w14:textId="77777777" w:rsidTr="003C7CFA">
        <w:trPr>
          <w:trHeight w:val="251"/>
          <w:jc w:val="center"/>
        </w:trPr>
        <w:tc>
          <w:tcPr>
            <w:tcW w:w="1074" w:type="dxa"/>
            <w:vAlign w:val="center"/>
          </w:tcPr>
          <w:p w14:paraId="719082EB" w14:textId="3355C842" w:rsidR="003C7CFA" w:rsidRPr="002F6EB0" w:rsidRDefault="00755B57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2.0</w:t>
            </w:r>
          </w:p>
        </w:tc>
        <w:tc>
          <w:tcPr>
            <w:tcW w:w="4943" w:type="dxa"/>
            <w:vAlign w:val="center"/>
          </w:tcPr>
          <w:p w14:paraId="4FFB5B78" w14:textId="480A194C" w:rsidR="003C7CFA" w:rsidRPr="002F6EB0" w:rsidRDefault="00755B57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Map Updates and Context Reformatting Based on OneNote Documentation</w:t>
            </w:r>
          </w:p>
        </w:tc>
        <w:tc>
          <w:tcPr>
            <w:tcW w:w="1424" w:type="dxa"/>
            <w:vAlign w:val="center"/>
          </w:tcPr>
          <w:p w14:paraId="4DA33A8C" w14:textId="0BA2483F" w:rsidR="003C7CFA" w:rsidRPr="002F6EB0" w:rsidRDefault="00755B57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4/</w:t>
            </w:r>
            <w:r w:rsidR="00012D74">
              <w:rPr>
                <w:rFonts w:asciiTheme="minorHAnsi" w:hAnsiTheme="minorHAnsi" w:cs="Arial"/>
                <w:sz w:val="20"/>
                <w:szCs w:val="20"/>
              </w:rPr>
              <w:t>5</w:t>
            </w:r>
            <w:r>
              <w:rPr>
                <w:rFonts w:asciiTheme="minorHAnsi" w:hAnsiTheme="minorHAnsi" w:cs="Arial"/>
                <w:sz w:val="20"/>
                <w:szCs w:val="20"/>
              </w:rPr>
              <w:t>/2018</w:t>
            </w:r>
          </w:p>
        </w:tc>
      </w:tr>
      <w:tr w:rsidR="003C7CFA" w:rsidRPr="002F6EB0" w14:paraId="29DBF154" w14:textId="77777777" w:rsidTr="003C7CFA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37DBBE99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042BC87B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644E45E3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3C7CFA" w:rsidRPr="002F6EB0" w14:paraId="3982D6B1" w14:textId="77777777" w:rsidTr="003C7CFA">
        <w:trPr>
          <w:trHeight w:val="251"/>
          <w:jc w:val="center"/>
        </w:trPr>
        <w:tc>
          <w:tcPr>
            <w:tcW w:w="1074" w:type="dxa"/>
            <w:vAlign w:val="center"/>
          </w:tcPr>
          <w:p w14:paraId="75C5F183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45CF322A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5DE1C657" w14:textId="77777777" w:rsidR="003C7CFA" w:rsidRPr="002F6EB0" w:rsidRDefault="003C7CFA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6B730B08" w14:textId="77777777" w:rsidR="00403477" w:rsidRDefault="00403477">
      <w:r>
        <w:br w:type="page"/>
      </w:r>
    </w:p>
    <w:bookmarkStart w:id="1" w:name="_Toc51098111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377B1DBB" w14:textId="77777777" w:rsidR="007504EC" w:rsidRPr="002F6EB0" w:rsidRDefault="007504EC" w:rsidP="002F6EB0">
          <w:pPr>
            <w:pStyle w:val="Heading1"/>
            <w:rPr>
              <w:rStyle w:val="Heading1Char"/>
            </w:rPr>
          </w:pPr>
          <w:r w:rsidRPr="002F6EB0">
            <w:rPr>
              <w:rStyle w:val="Heading1Char"/>
            </w:rPr>
            <w:t>Table of Contents</w:t>
          </w:r>
          <w:bookmarkEnd w:id="1"/>
        </w:p>
        <w:p w14:paraId="78593EE6" w14:textId="512EA9D2" w:rsidR="00755B57" w:rsidRDefault="00226444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510981110" w:history="1">
            <w:r w:rsidR="00755B57" w:rsidRPr="00AA5EFC">
              <w:rPr>
                <w:rStyle w:val="Hyperlink"/>
                <w:noProof/>
              </w:rPr>
              <w:t>Table of Contents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_Toc510981110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2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12CF0062" w14:textId="7E408511" w:rsidR="00755B57" w:rsidRDefault="007E0C4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10981111" w:history="1">
            <w:r w:rsidR="00755B57" w:rsidRPr="00AA5EFC">
              <w:rPr>
                <w:rStyle w:val="Hyperlink"/>
                <w:noProof/>
              </w:rPr>
              <w:t>Table of Figures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_Toc510981111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2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2A4E68C6" w14:textId="1F5AFD22" w:rsidR="00755B57" w:rsidRDefault="007E0C4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10981112" w:history="1">
            <w:r w:rsidR="00755B57" w:rsidRPr="00AA5EFC">
              <w:rPr>
                <w:rStyle w:val="Hyperlink"/>
                <w:noProof/>
              </w:rPr>
              <w:t>Level Information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_Toc510981112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3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1D163E1C" w14:textId="0C25F30E" w:rsidR="00755B57" w:rsidRDefault="007E0C4A">
          <w:pPr>
            <w:pStyle w:val="TOC2"/>
            <w:rPr>
              <w:noProof/>
            </w:rPr>
          </w:pPr>
          <w:hyperlink w:anchor="_Toc510981113" w:history="1">
            <w:r w:rsidR="00755B57" w:rsidRPr="00AA5EFC">
              <w:rPr>
                <w:rStyle w:val="Hyperlink"/>
                <w:noProof/>
              </w:rPr>
              <w:t>Level Goals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_Toc510981113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3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9598B44" w14:textId="3F3D5C2A" w:rsidR="00755B57" w:rsidRDefault="007E0C4A">
          <w:pPr>
            <w:pStyle w:val="TOC2"/>
            <w:rPr>
              <w:noProof/>
            </w:rPr>
          </w:pPr>
          <w:hyperlink w:anchor="_Toc510981114" w:history="1">
            <w:r w:rsidR="00755B57" w:rsidRPr="00AA5EFC">
              <w:rPr>
                <w:rStyle w:val="Hyperlink"/>
                <w:noProof/>
              </w:rPr>
              <w:t>Quick Summary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_Toc510981114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3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B409A66" w14:textId="5798696B" w:rsidR="00755B57" w:rsidRDefault="007E0C4A">
          <w:pPr>
            <w:pStyle w:val="TOC2"/>
            <w:rPr>
              <w:noProof/>
            </w:rPr>
          </w:pPr>
          <w:hyperlink w:anchor="_Toc510981115" w:history="1">
            <w:r w:rsidR="00755B57" w:rsidRPr="00AA5EFC">
              <w:rPr>
                <w:rStyle w:val="Hyperlink"/>
                <w:noProof/>
              </w:rPr>
              <w:t>Design Levers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_Toc510981115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4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8702E11" w14:textId="283A0921" w:rsidR="00755B57" w:rsidRDefault="007E0C4A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510981116" w:history="1">
            <w:r w:rsidR="00755B57" w:rsidRPr="00AA5EFC">
              <w:rPr>
                <w:rStyle w:val="Hyperlink"/>
                <w:noProof/>
              </w:rPr>
              <w:t>Used Design Levers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_Toc510981116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4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02A43B7D" w14:textId="02A026ED" w:rsidR="00755B57" w:rsidRDefault="007E0C4A">
          <w:pPr>
            <w:pStyle w:val="TOC2"/>
            <w:rPr>
              <w:noProof/>
            </w:rPr>
          </w:pPr>
          <w:hyperlink w:anchor="_Toc510981117" w:history="1">
            <w:r w:rsidR="00755B57" w:rsidRPr="00AA5EFC">
              <w:rPr>
                <w:rStyle w:val="Hyperlink"/>
                <w:noProof/>
              </w:rPr>
              <w:t>Scene Table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_Toc510981117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5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18AE0E1" w14:textId="1C1F3D38" w:rsidR="00755B57" w:rsidRDefault="007E0C4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10981118" w:history="1">
            <w:r w:rsidR="00755B57" w:rsidRPr="00AA5EFC">
              <w:rPr>
                <w:rStyle w:val="Hyperlink"/>
                <w:noProof/>
              </w:rPr>
              <w:t>Maps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_Toc510981118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7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7E219F7" w14:textId="527D0DA4" w:rsidR="00755B57" w:rsidRDefault="007E0C4A">
          <w:pPr>
            <w:pStyle w:val="TOC2"/>
            <w:rPr>
              <w:noProof/>
            </w:rPr>
          </w:pPr>
          <w:hyperlink w:anchor="_Toc510981119" w:history="1">
            <w:r w:rsidR="00755B57" w:rsidRPr="00AA5EFC">
              <w:rPr>
                <w:rStyle w:val="Hyperlink"/>
                <w:noProof/>
              </w:rPr>
              <w:t>Scene 1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_Toc510981119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7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380AFDCF" w14:textId="5CDC372E" w:rsidR="00755B57" w:rsidRDefault="007E0C4A">
          <w:pPr>
            <w:pStyle w:val="TOC2"/>
            <w:rPr>
              <w:noProof/>
            </w:rPr>
          </w:pPr>
          <w:hyperlink w:anchor="_Toc510981120" w:history="1">
            <w:r w:rsidR="00755B57" w:rsidRPr="00AA5EFC">
              <w:rPr>
                <w:rStyle w:val="Hyperlink"/>
                <w:noProof/>
              </w:rPr>
              <w:t>Scene 2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_Toc510981120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13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18B7C964" w14:textId="3E0A5E6A" w:rsidR="00755B57" w:rsidRDefault="007E0C4A">
          <w:pPr>
            <w:pStyle w:val="TOC2"/>
            <w:rPr>
              <w:noProof/>
            </w:rPr>
          </w:pPr>
          <w:hyperlink w:anchor="_Toc510981121" w:history="1">
            <w:r w:rsidR="00755B57" w:rsidRPr="00AA5EFC">
              <w:rPr>
                <w:rStyle w:val="Hyperlink"/>
                <w:noProof/>
              </w:rPr>
              <w:t>Scene 3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_Toc510981121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15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5DB5B6FA" w14:textId="288D0CC2" w:rsidR="00755B57" w:rsidRDefault="007E0C4A">
          <w:pPr>
            <w:pStyle w:val="TOC2"/>
            <w:rPr>
              <w:noProof/>
            </w:rPr>
          </w:pPr>
          <w:hyperlink w:anchor="_Toc510981122" w:history="1">
            <w:r w:rsidR="00755B57" w:rsidRPr="00AA5EFC">
              <w:rPr>
                <w:rStyle w:val="Hyperlink"/>
                <w:noProof/>
              </w:rPr>
              <w:t>Objective(s)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_Toc510981122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18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1F3970C2" w14:textId="68867832" w:rsidR="00755B57" w:rsidRDefault="007E0C4A">
          <w:pPr>
            <w:pStyle w:val="TOC2"/>
            <w:rPr>
              <w:noProof/>
            </w:rPr>
          </w:pPr>
          <w:hyperlink w:anchor="_Toc510981123" w:history="1">
            <w:r w:rsidR="00755B57" w:rsidRPr="00AA5EFC">
              <w:rPr>
                <w:rStyle w:val="Hyperlink"/>
                <w:noProof/>
              </w:rPr>
              <w:t>Hook(s)/Gameplay Highlights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_Toc510981123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18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9A79771" w14:textId="63FFB6F6" w:rsidR="00755B57" w:rsidRDefault="007E0C4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10981124" w:history="1">
            <w:r w:rsidR="00755B57" w:rsidRPr="00AA5EFC">
              <w:rPr>
                <w:rStyle w:val="Hyperlink"/>
                <w:noProof/>
              </w:rPr>
              <w:t>Production Requirements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_Toc510981124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19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2D69C981" w14:textId="47B9C42D" w:rsidR="00755B57" w:rsidRDefault="007E0C4A">
          <w:pPr>
            <w:pStyle w:val="TOC2"/>
            <w:rPr>
              <w:noProof/>
            </w:rPr>
          </w:pPr>
          <w:hyperlink w:anchor="_Toc510981125" w:history="1">
            <w:r w:rsidR="00755B57" w:rsidRPr="00AA5EFC">
              <w:rPr>
                <w:rStyle w:val="Hyperlink"/>
                <w:noProof/>
              </w:rPr>
              <w:t>New Gameplay Mechanics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_Toc510981125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19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4E6432A7" w14:textId="2612BED3" w:rsidR="00755B57" w:rsidRDefault="007E0C4A">
          <w:pPr>
            <w:pStyle w:val="TOC2"/>
            <w:rPr>
              <w:noProof/>
            </w:rPr>
          </w:pPr>
          <w:hyperlink w:anchor="_Toc510981126" w:history="1">
            <w:r w:rsidR="00755B57" w:rsidRPr="00AA5EFC">
              <w:rPr>
                <w:rStyle w:val="Hyperlink"/>
                <w:noProof/>
              </w:rPr>
              <w:t>Development Schedule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_Toc510981126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19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4F813DF" w14:textId="4B5961FB" w:rsidR="00755B57" w:rsidRDefault="007E0C4A">
          <w:pPr>
            <w:pStyle w:val="TOC2"/>
            <w:rPr>
              <w:noProof/>
            </w:rPr>
          </w:pPr>
          <w:hyperlink w:anchor="_Toc510981127" w:history="1">
            <w:r w:rsidR="00755B57" w:rsidRPr="00AA5EFC">
              <w:rPr>
                <w:rStyle w:val="Hyperlink"/>
                <w:noProof/>
              </w:rPr>
              <w:t>Requirements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_Toc510981127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19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6C1F3EBB" w14:textId="31515C69" w:rsidR="00755B57" w:rsidRDefault="007E0C4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10981128" w:history="1">
            <w:r w:rsidR="00755B57" w:rsidRPr="00AA5EFC">
              <w:rPr>
                <w:rStyle w:val="Hyperlink"/>
                <w:noProof/>
              </w:rPr>
              <w:t>References</w:t>
            </w:r>
            <w:r w:rsidR="00755B57">
              <w:rPr>
                <w:noProof/>
                <w:webHidden/>
              </w:rPr>
              <w:tab/>
            </w:r>
            <w:r w:rsidR="00755B57">
              <w:rPr>
                <w:noProof/>
                <w:webHidden/>
              </w:rPr>
              <w:fldChar w:fldCharType="begin"/>
            </w:r>
            <w:r w:rsidR="00755B57">
              <w:rPr>
                <w:noProof/>
                <w:webHidden/>
              </w:rPr>
              <w:instrText xml:space="preserve"> PAGEREF _Toc510981128 \h </w:instrText>
            </w:r>
            <w:r w:rsidR="00755B57">
              <w:rPr>
                <w:noProof/>
                <w:webHidden/>
              </w:rPr>
            </w:r>
            <w:r w:rsidR="00755B57">
              <w:rPr>
                <w:noProof/>
                <w:webHidden/>
              </w:rPr>
              <w:fldChar w:fldCharType="separate"/>
            </w:r>
            <w:r w:rsidR="00755B57">
              <w:rPr>
                <w:noProof/>
                <w:webHidden/>
              </w:rPr>
              <w:t>20</w:t>
            </w:r>
            <w:r w:rsidR="00755B57">
              <w:rPr>
                <w:noProof/>
                <w:webHidden/>
              </w:rPr>
              <w:fldChar w:fldCharType="end"/>
            </w:r>
          </w:hyperlink>
        </w:p>
        <w:p w14:paraId="7DB64B00" w14:textId="08030EBE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1A8448B1" w14:textId="77777777" w:rsidR="00177ADF" w:rsidRDefault="00177ADF" w:rsidP="00177ADF">
      <w:pPr>
        <w:pStyle w:val="Heading1"/>
      </w:pPr>
      <w:bookmarkStart w:id="2" w:name="_Toc510981111"/>
      <w:r>
        <w:t>Table of Figures</w:t>
      </w:r>
      <w:bookmarkEnd w:id="2"/>
    </w:p>
    <w:p w14:paraId="5FE57C39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5AD84471" w14:textId="3284A4E2" w:rsidR="00755B57" w:rsidRDefault="00226444">
      <w:pPr>
        <w:pStyle w:val="TableofFigures"/>
        <w:tabs>
          <w:tab w:val="right" w:leader="dot" w:pos="9350"/>
        </w:tabs>
        <w:rPr>
          <w:noProof/>
        </w:rPr>
      </w:pPr>
      <w:r>
        <w:rPr>
          <w:rStyle w:val="Emphasis"/>
        </w:rPr>
        <w:fldChar w:fldCharType="begin"/>
      </w:r>
      <w:r w:rsidR="00177ADF">
        <w:rPr>
          <w:rStyle w:val="Emphasis"/>
        </w:rPr>
        <w:instrText xml:space="preserve"> TOC \h \z \c "Figure" </w:instrText>
      </w:r>
      <w:r>
        <w:rPr>
          <w:rStyle w:val="Emphasis"/>
        </w:rPr>
        <w:fldChar w:fldCharType="separate"/>
      </w:r>
      <w:hyperlink w:anchor="_Toc510981129" w:history="1">
        <w:r w:rsidR="00755B57" w:rsidRPr="0041664E">
          <w:rPr>
            <w:rStyle w:val="Hyperlink"/>
            <w:noProof/>
          </w:rPr>
          <w:t>Figure 1: Visual Reference for Utility Tunnels [1]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_Toc510981129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</w:t>
        </w:r>
        <w:r w:rsidR="00755B57">
          <w:rPr>
            <w:noProof/>
            <w:webHidden/>
          </w:rPr>
          <w:fldChar w:fldCharType="end"/>
        </w:r>
      </w:hyperlink>
    </w:p>
    <w:p w14:paraId="35C69C96" w14:textId="7C0CEC74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0" w:history="1">
        <w:r w:rsidR="00755B57" w:rsidRPr="0041664E">
          <w:rPr>
            <w:rStyle w:val="Hyperlink"/>
            <w:noProof/>
          </w:rPr>
          <w:t>Figure 2: Scene 1 – Basement (Start)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_Toc510981130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7</w:t>
        </w:r>
        <w:r w:rsidR="00755B57">
          <w:rPr>
            <w:noProof/>
            <w:webHidden/>
          </w:rPr>
          <w:fldChar w:fldCharType="end"/>
        </w:r>
      </w:hyperlink>
    </w:p>
    <w:p w14:paraId="1F71F1CC" w14:textId="270F1699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1" w:history="1">
        <w:r w:rsidR="00755B57" w:rsidRPr="0041664E">
          <w:rPr>
            <w:rStyle w:val="Hyperlink"/>
            <w:noProof/>
          </w:rPr>
          <w:t>Figure 3: Basement (Boiler Rooms)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_Toc510981131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8</w:t>
        </w:r>
        <w:r w:rsidR="00755B57">
          <w:rPr>
            <w:noProof/>
            <w:webHidden/>
          </w:rPr>
          <w:fldChar w:fldCharType="end"/>
        </w:r>
      </w:hyperlink>
    </w:p>
    <w:p w14:paraId="7155E7A3" w14:textId="614BF35D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2" w:history="1">
        <w:r w:rsidR="00755B57" w:rsidRPr="0041664E">
          <w:rPr>
            <w:rStyle w:val="Hyperlink"/>
            <w:noProof/>
          </w:rPr>
          <w:t>Figure 4: Scene 1 - Ground Level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_Toc510981132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9</w:t>
        </w:r>
        <w:r w:rsidR="00755B57">
          <w:rPr>
            <w:noProof/>
            <w:webHidden/>
          </w:rPr>
          <w:fldChar w:fldCharType="end"/>
        </w:r>
      </w:hyperlink>
    </w:p>
    <w:p w14:paraId="07A451D4" w14:textId="73360979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3" w:history="1">
        <w:r w:rsidR="00755B57" w:rsidRPr="0041664E">
          <w:rPr>
            <w:rStyle w:val="Hyperlink"/>
            <w:noProof/>
          </w:rPr>
          <w:t>Figure 5: Scene 1 - Top Level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_Toc510981133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10</w:t>
        </w:r>
        <w:r w:rsidR="00755B57">
          <w:rPr>
            <w:noProof/>
            <w:webHidden/>
          </w:rPr>
          <w:fldChar w:fldCharType="end"/>
        </w:r>
      </w:hyperlink>
    </w:p>
    <w:p w14:paraId="45E3DE00" w14:textId="4C425326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4" w:history="1">
        <w:r w:rsidR="00755B57" w:rsidRPr="0041664E">
          <w:rPr>
            <w:rStyle w:val="Hyperlink"/>
            <w:noProof/>
          </w:rPr>
          <w:t>Figure 6: Raider Caves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_Toc510981134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11</w:t>
        </w:r>
        <w:r w:rsidR="00755B57">
          <w:rPr>
            <w:noProof/>
            <w:webHidden/>
          </w:rPr>
          <w:fldChar w:fldCharType="end"/>
        </w:r>
      </w:hyperlink>
    </w:p>
    <w:p w14:paraId="51C87161" w14:textId="23BB6BCA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5" w:history="1">
        <w:r w:rsidR="00755B57" w:rsidRPr="0041664E">
          <w:rPr>
            <w:rStyle w:val="Hyperlink"/>
            <w:noProof/>
          </w:rPr>
          <w:t>Figure 7: Scene 2 – Exterior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_Toc510981135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13</w:t>
        </w:r>
        <w:r w:rsidR="00755B57">
          <w:rPr>
            <w:noProof/>
            <w:webHidden/>
          </w:rPr>
          <w:fldChar w:fldCharType="end"/>
        </w:r>
      </w:hyperlink>
    </w:p>
    <w:p w14:paraId="11B265BE" w14:textId="5735DCF2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6" w:history="1">
        <w:r w:rsidR="00755B57" w:rsidRPr="0041664E">
          <w:rPr>
            <w:rStyle w:val="Hyperlink"/>
            <w:noProof/>
          </w:rPr>
          <w:t>Figure 8: Scene 3 - Exterior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_Toc510981136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15</w:t>
        </w:r>
        <w:r w:rsidR="00755B57">
          <w:rPr>
            <w:noProof/>
            <w:webHidden/>
          </w:rPr>
          <w:fldChar w:fldCharType="end"/>
        </w:r>
      </w:hyperlink>
    </w:p>
    <w:p w14:paraId="03F5D2CA" w14:textId="2853D397" w:rsidR="00755B57" w:rsidRDefault="007E0C4A">
      <w:pPr>
        <w:pStyle w:val="TableofFigures"/>
        <w:tabs>
          <w:tab w:val="right" w:leader="dot" w:pos="9350"/>
        </w:tabs>
        <w:rPr>
          <w:noProof/>
        </w:rPr>
      </w:pPr>
      <w:hyperlink w:anchor="_Toc510981137" w:history="1">
        <w:r w:rsidR="00755B57" w:rsidRPr="0041664E">
          <w:rPr>
            <w:rStyle w:val="Hyperlink"/>
            <w:noProof/>
          </w:rPr>
          <w:t>Figure 9: Scene 3 – Interior</w:t>
        </w:r>
        <w:r w:rsidR="00755B57">
          <w:rPr>
            <w:noProof/>
            <w:webHidden/>
          </w:rPr>
          <w:tab/>
        </w:r>
        <w:r w:rsidR="00755B57">
          <w:rPr>
            <w:noProof/>
            <w:webHidden/>
          </w:rPr>
          <w:fldChar w:fldCharType="begin"/>
        </w:r>
        <w:r w:rsidR="00755B57">
          <w:rPr>
            <w:noProof/>
            <w:webHidden/>
          </w:rPr>
          <w:instrText xml:space="preserve"> PAGEREF _Toc510981137 \h </w:instrText>
        </w:r>
        <w:r w:rsidR="00755B57">
          <w:rPr>
            <w:noProof/>
            <w:webHidden/>
          </w:rPr>
        </w:r>
        <w:r w:rsidR="00755B57">
          <w:rPr>
            <w:noProof/>
            <w:webHidden/>
          </w:rPr>
          <w:fldChar w:fldCharType="separate"/>
        </w:r>
        <w:r w:rsidR="00755B57">
          <w:rPr>
            <w:noProof/>
            <w:webHidden/>
          </w:rPr>
          <w:t>16</w:t>
        </w:r>
        <w:r w:rsidR="00755B57">
          <w:rPr>
            <w:noProof/>
            <w:webHidden/>
          </w:rPr>
          <w:fldChar w:fldCharType="end"/>
        </w:r>
      </w:hyperlink>
    </w:p>
    <w:p w14:paraId="6D3C5881" w14:textId="5B36A802" w:rsidR="00177ADF" w:rsidRPr="00EC2762" w:rsidRDefault="00226444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3F1C37A3" w14:textId="77777777" w:rsidR="00403477" w:rsidRDefault="00403477"/>
    <w:p w14:paraId="388F3BE9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9FA2F5C" w14:textId="77777777" w:rsidR="009B3D2E" w:rsidRDefault="009B3D2E" w:rsidP="009B3D2E">
      <w:pPr>
        <w:pStyle w:val="Title"/>
      </w:pPr>
      <w:r>
        <w:lastRenderedPageBreak/>
        <w:t xml:space="preserve">Level </w:t>
      </w:r>
      <w:r w:rsidR="00211F9E">
        <w:t>Design Document</w:t>
      </w:r>
    </w:p>
    <w:p w14:paraId="3DF7D4D5" w14:textId="33F92A67" w:rsidR="00211F9E" w:rsidRDefault="00211F9E" w:rsidP="007504EC">
      <w:pPr>
        <w:pStyle w:val="Heading1"/>
      </w:pPr>
      <w:bookmarkStart w:id="3" w:name="_Toc510981112"/>
      <w:r>
        <w:t>Level Information</w:t>
      </w:r>
      <w:bookmarkEnd w:id="3"/>
    </w:p>
    <w:p w14:paraId="78DC7C6B" w14:textId="2B05D884" w:rsidR="00C915E3" w:rsidRDefault="00C915E3" w:rsidP="00C915E3">
      <w:pPr>
        <w:pStyle w:val="Heading2"/>
      </w:pPr>
      <w:bookmarkStart w:id="4" w:name="_Toc510981113"/>
      <w:r>
        <w:t>Level Goals</w:t>
      </w:r>
      <w:bookmarkEnd w:id="4"/>
    </w:p>
    <w:p w14:paraId="1A501B25" w14:textId="7AF48487" w:rsidR="00CF669F" w:rsidRDefault="000F3E3A" w:rsidP="00CF669F">
      <w:pPr>
        <w:pStyle w:val="ListParagraph"/>
        <w:numPr>
          <w:ilvl w:val="0"/>
          <w:numId w:val="32"/>
        </w:numPr>
        <w:spacing w:after="160" w:line="259" w:lineRule="auto"/>
      </w:pPr>
      <w:r>
        <w:t xml:space="preserve">To demonstrate the application of my process for </w:t>
      </w:r>
      <w:r w:rsidR="00D173E8">
        <w:t>using Game Feel to align player interaction with game metaphor.</w:t>
      </w:r>
    </w:p>
    <w:p w14:paraId="118D2E80" w14:textId="2A37DC26" w:rsidR="00D173E8" w:rsidRPr="00CF669F" w:rsidRDefault="00D173E8" w:rsidP="00CF669F">
      <w:pPr>
        <w:pStyle w:val="ListParagraph"/>
        <w:numPr>
          <w:ilvl w:val="0"/>
          <w:numId w:val="32"/>
        </w:numPr>
        <w:spacing w:after="160" w:line="259" w:lineRule="auto"/>
      </w:pPr>
      <w:r>
        <w:t xml:space="preserve">To create a </w:t>
      </w:r>
      <w:r>
        <w:rPr>
          <w:i/>
        </w:rPr>
        <w:t xml:space="preserve">Fallout 4 </w:t>
      </w:r>
      <w:r>
        <w:t>of portfolio quality.</w:t>
      </w:r>
    </w:p>
    <w:p w14:paraId="28DF926D" w14:textId="3442DC6A" w:rsidR="00553091" w:rsidRDefault="008079F8" w:rsidP="005277C7">
      <w:pPr>
        <w:pStyle w:val="Heading2"/>
      </w:pPr>
      <w:bookmarkStart w:id="5" w:name="_Toc510981114"/>
      <w:r>
        <w:t>Quick Summary</w:t>
      </w:r>
      <w:bookmarkEnd w:id="5"/>
    </w:p>
    <w:p w14:paraId="44D0CCF5" w14:textId="74F242C2" w:rsidR="006D1C9E" w:rsidRPr="00A6492D" w:rsidRDefault="00256633" w:rsidP="005277C7">
      <w:r>
        <w:t>“</w:t>
      </w:r>
      <w:r w:rsidR="00D77430">
        <w:t>Meltdown</w:t>
      </w:r>
      <w:r>
        <w:t>” is a</w:t>
      </w:r>
      <w:r w:rsidR="00A6492D">
        <w:t xml:space="preserve"> single player level for </w:t>
      </w:r>
      <w:r w:rsidR="00A6492D">
        <w:rPr>
          <w:i/>
        </w:rPr>
        <w:t>Fallout 4</w:t>
      </w:r>
      <w:r w:rsidR="00A6492D">
        <w:t xml:space="preserve"> in which the player attempts to</w:t>
      </w:r>
      <w:r w:rsidR="001A032A">
        <w:t xml:space="preserve"> find and destroy the nuke</w:t>
      </w:r>
      <w:r w:rsidR="00A6492D">
        <w:t xml:space="preserve"> </w:t>
      </w:r>
      <w:r w:rsidR="001A032A">
        <w:t>worshiped at</w:t>
      </w:r>
      <w:r w:rsidR="00A6492D">
        <w:t xml:space="preserve"> a </w:t>
      </w:r>
      <w:r w:rsidR="006D1C9E">
        <w:t>raider</w:t>
      </w:r>
      <w:r w:rsidR="002601D8">
        <w:t xml:space="preserve"> camp </w:t>
      </w:r>
      <w:r w:rsidR="00DC6B7B">
        <w:t xml:space="preserve">inside of an old military </w:t>
      </w:r>
      <w:r w:rsidR="004744E5">
        <w:t>research base</w:t>
      </w:r>
      <w:r w:rsidR="00DC6B7B">
        <w:t xml:space="preserve"> </w:t>
      </w:r>
      <w:r w:rsidR="002601D8">
        <w:t>using a special set of pre-war power armor</w:t>
      </w:r>
      <w:r w:rsidR="006D1C9E">
        <w:t xml:space="preserve">. To communicate the player’s arc, from confinement to power to their </w:t>
      </w:r>
      <w:r w:rsidR="001A032A">
        <w:t>near</w:t>
      </w:r>
      <w:r w:rsidR="006D1C9E">
        <w:t xml:space="preserve"> </w:t>
      </w:r>
      <w:r w:rsidR="00724906">
        <w:t xml:space="preserve">defeat, </w:t>
      </w:r>
      <w:r w:rsidR="00724906" w:rsidRPr="00A6492D">
        <w:t>“</w:t>
      </w:r>
      <w:r w:rsidR="00D77430">
        <w:t>Meltdown</w:t>
      </w:r>
      <w:r>
        <w:t>” uses my thesis process to align player interaction with game metaphor. In keeping with this, the level focuses on</w:t>
      </w:r>
      <w:r w:rsidR="009349D9">
        <w:t xml:space="preserve"> telling its story through</w:t>
      </w:r>
      <w:r>
        <w:t xml:space="preserve"> the gameplay experience of the player </w:t>
      </w:r>
      <w:r w:rsidR="009349D9">
        <w:t>rather than explicit narrative told through dialog.</w:t>
      </w:r>
      <w:r w:rsidR="00D13E2C">
        <w:t xml:space="preserve"> The player begins </w:t>
      </w:r>
      <w:r w:rsidR="005C6F8F">
        <w:t>in the basement of the inner base</w:t>
      </w:r>
      <w:r w:rsidR="0074459B">
        <w:t xml:space="preserve">, armed only with a shotgun. They face hordes of Raiders as they </w:t>
      </w:r>
      <w:r w:rsidR="005C6F8F">
        <w:t>ascend</w:t>
      </w:r>
      <w:r w:rsidR="0074459B">
        <w:t xml:space="preserve"> to the </w:t>
      </w:r>
      <w:r w:rsidR="00D77430">
        <w:t>raider town</w:t>
      </w:r>
      <w:r w:rsidR="00DC6B7B">
        <w:t xml:space="preserve"> in front of the complex to</w:t>
      </w:r>
      <w:r w:rsidR="00D77430">
        <w:t xml:space="preserve"> find the n</w:t>
      </w:r>
      <w:r w:rsidR="00174459">
        <w:t>uke</w:t>
      </w:r>
      <w:r w:rsidR="0074459B">
        <w:t xml:space="preserve">. </w:t>
      </w:r>
      <w:r w:rsidR="00DC6B7B">
        <w:t>Unfortunately</w:t>
      </w:r>
      <w:r w:rsidR="0074459B">
        <w:t xml:space="preserve">, when the player </w:t>
      </w:r>
      <w:r w:rsidR="00174459">
        <w:t>reaches the machine that will destroy the nuke for good,</w:t>
      </w:r>
      <w:r w:rsidR="0074459B">
        <w:t xml:space="preserve"> their power armor is </w:t>
      </w:r>
      <w:proofErr w:type="gramStart"/>
      <w:r w:rsidR="0074459B">
        <w:t>damaged</w:t>
      </w:r>
      <w:proofErr w:type="gramEnd"/>
      <w:r w:rsidR="0074459B">
        <w:t xml:space="preserve"> and they are forced to face the raiders without it as they hold out for the</w:t>
      </w:r>
      <w:r w:rsidR="00174459">
        <w:t xml:space="preserve"> nuke to be completely destroyed</w:t>
      </w:r>
      <w:r w:rsidR="0074459B">
        <w:t xml:space="preserve">. </w:t>
      </w:r>
    </w:p>
    <w:p w14:paraId="1ECC4D66" w14:textId="77777777" w:rsidR="00731689" w:rsidRDefault="0073168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F36B99E" w14:textId="2C06E001" w:rsidR="00731689" w:rsidRPr="00731689" w:rsidRDefault="005277C7" w:rsidP="00731689">
      <w:pPr>
        <w:pStyle w:val="Heading2"/>
      </w:pPr>
      <w:bookmarkStart w:id="6" w:name="_Toc510981115"/>
      <w:r>
        <w:lastRenderedPageBreak/>
        <w:t>Design Levers</w:t>
      </w:r>
      <w:bookmarkEnd w:id="6"/>
    </w:p>
    <w:tbl>
      <w:tblPr>
        <w:tblW w:w="9263" w:type="dxa"/>
        <w:jc w:val="center"/>
        <w:tblLook w:val="04A0" w:firstRow="1" w:lastRow="0" w:firstColumn="1" w:lastColumn="0" w:noHBand="0" w:noVBand="1"/>
      </w:tblPr>
      <w:tblGrid>
        <w:gridCol w:w="1435"/>
        <w:gridCol w:w="3150"/>
        <w:gridCol w:w="2497"/>
        <w:gridCol w:w="2181"/>
      </w:tblGrid>
      <w:tr w:rsidR="002F0ADE" w:rsidRPr="002F0ADE" w14:paraId="31E55068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A8FEFC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FFFFFF"/>
              </w:rPr>
              <w:t>Verb/Level Design Element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EEDC550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FFFFFF"/>
              </w:rPr>
              <w:t>Exposed Variables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22B74DC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FFFFFF"/>
              </w:rPr>
              <w:t>Filter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14:paraId="6D2EA7B9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FFFFFF"/>
              </w:rPr>
              <w:t>Tone Shapes</w:t>
            </w:r>
          </w:p>
        </w:tc>
      </w:tr>
      <w:tr w:rsidR="002F0ADE" w:rsidRPr="002F0ADE" w14:paraId="6A2D3E31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4A6459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Move 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F8778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Movement Speed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40D938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Intensity / Freedom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7E0E7E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5CD35043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4B7BD4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7E4768C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Game Speed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A4D67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F0ADE">
              <w:rPr>
                <w:rFonts w:ascii="Calibri" w:eastAsia="Times New Roman" w:hAnsi="Calibri" w:cs="Calibri"/>
                <w:color w:val="000000"/>
              </w:rPr>
              <w:t>Intesity</w:t>
            </w:r>
            <w:proofErr w:type="spellEnd"/>
            <w:r w:rsidRPr="002F0ADE">
              <w:rPr>
                <w:rFonts w:ascii="Calibri" w:eastAsia="Times New Roman" w:hAnsi="Calibri" w:cs="Calibri"/>
                <w:color w:val="000000"/>
              </w:rPr>
              <w:t xml:space="preserve"> / Control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8C3710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Triangle</w:t>
            </w:r>
          </w:p>
        </w:tc>
      </w:tr>
      <w:tr w:rsidR="002F0ADE" w:rsidRPr="002F0ADE" w14:paraId="15502749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BB01D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4182D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Power Suit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245831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Freedom / Identification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FC2F57B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</w:t>
            </w:r>
          </w:p>
        </w:tc>
      </w:tr>
      <w:tr w:rsidR="002F0ADE" w:rsidRPr="002F0ADE" w14:paraId="4F37DDC3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EFFC67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6D2D0C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Level Openness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8662E8D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Freedom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314C78B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7F40F272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D435982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Look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CDAEA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Power Suit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B177F5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Freedom / Identification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F53DC8D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</w:t>
            </w:r>
          </w:p>
        </w:tc>
      </w:tr>
      <w:tr w:rsidR="002F0ADE" w:rsidRPr="002F0ADE" w14:paraId="67ECEA0E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A20EE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2287C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Number of Enemies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CBF279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Intensity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C5DDCCF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Triangle</w:t>
            </w:r>
          </w:p>
        </w:tc>
      </w:tr>
      <w:tr w:rsidR="002F0ADE" w:rsidRPr="002F0ADE" w14:paraId="1F7C500D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6DC1AD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4FE7855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Amount of Cover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5B20A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Intensity / Freedom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FFFB2D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 / Triangle</w:t>
            </w:r>
          </w:p>
        </w:tc>
      </w:tr>
      <w:tr w:rsidR="002F0ADE" w:rsidRPr="002F0ADE" w14:paraId="7D65BCA8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17BED0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D00255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First / Third Person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A4D36C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Association / Control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34F89C9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13BC7B53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30374AA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Aim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9F6C8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Power Suit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D128D65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Freedom / Identification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BC7315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</w:t>
            </w:r>
          </w:p>
        </w:tc>
      </w:tr>
      <w:tr w:rsidR="002F0ADE" w:rsidRPr="002F0ADE" w14:paraId="10E3B9E1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0D3D2C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49FBE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Player Has High Ground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6519E1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 xml:space="preserve">Control / Freedom  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429C12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40FE5E3D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5EB5DF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73EA4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VATs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EF7D7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Intensity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6ACDF4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F0ADE">
              <w:rPr>
                <w:rFonts w:ascii="Calibri" w:eastAsia="Times New Roman" w:hAnsi="Calibri" w:cs="Calibri"/>
                <w:color w:val="000000"/>
              </w:rPr>
              <w:t>Cicle</w:t>
            </w:r>
            <w:proofErr w:type="spellEnd"/>
            <w:r w:rsidRPr="002F0ADE">
              <w:rPr>
                <w:rFonts w:ascii="Calibri" w:eastAsia="Times New Roman" w:hAnsi="Calibri" w:cs="Calibri"/>
                <w:color w:val="000000"/>
              </w:rPr>
              <w:t xml:space="preserve"> / Square / Triangle</w:t>
            </w:r>
          </w:p>
        </w:tc>
      </w:tr>
      <w:tr w:rsidR="002F0ADE" w:rsidRPr="002F0ADE" w14:paraId="0CBEE0B6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7233E1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Shoot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3D4A4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 xml:space="preserve">Gun </w:t>
            </w:r>
            <w:proofErr w:type="spellStart"/>
            <w:r w:rsidRPr="002F0ADE">
              <w:rPr>
                <w:rFonts w:ascii="Calibri" w:eastAsia="Times New Roman" w:hAnsi="Calibri" w:cs="Calibri"/>
                <w:color w:val="000000"/>
              </w:rPr>
              <w:t>RoF</w:t>
            </w:r>
            <w:proofErr w:type="spellEnd"/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35681D9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 xml:space="preserve">Control / Intensity  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8C01A5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1464570E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BF519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A95BBA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Gun Damage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330DAEB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Intensity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44B360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Triangle</w:t>
            </w:r>
          </w:p>
        </w:tc>
      </w:tr>
      <w:tr w:rsidR="002F0ADE" w:rsidRPr="002F0ADE" w14:paraId="52925D55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6C638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13297F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Gun Feedback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FCD6D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Identification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7ACAD67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Triangle</w:t>
            </w:r>
          </w:p>
        </w:tc>
      </w:tr>
      <w:tr w:rsidR="002F0ADE" w:rsidRPr="002F0ADE" w14:paraId="2DFE1BB0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13787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007CD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Enemy Health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FC20C4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Freedom / Control / Intensity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25D3D1B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Square</w:t>
            </w:r>
          </w:p>
        </w:tc>
      </w:tr>
      <w:tr w:rsidR="002F0ADE" w:rsidRPr="002F0ADE" w14:paraId="54A6E667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78F17A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Punch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2D49430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 xml:space="preserve">? Player </w:t>
            </w:r>
            <w:proofErr w:type="gramStart"/>
            <w:r w:rsidRPr="002F0ADE">
              <w:rPr>
                <w:rFonts w:ascii="Calibri" w:eastAsia="Times New Roman" w:hAnsi="Calibri" w:cs="Calibri"/>
                <w:color w:val="000000"/>
              </w:rPr>
              <w:t>Strength ?</w:t>
            </w:r>
            <w:proofErr w:type="gramEnd"/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45B81F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???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DB5706E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</w:tr>
      <w:tr w:rsidR="002F0ADE" w:rsidRPr="002F0ADE" w14:paraId="63383DEF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1E1F15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F423A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Power Suit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8083BA4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Control / Freedom / Identification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EE5068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</w:t>
            </w:r>
          </w:p>
        </w:tc>
      </w:tr>
      <w:tr w:rsidR="002F0ADE" w:rsidRPr="002F0ADE" w14:paraId="3D6F6FC7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ACF261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Survive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8DB7D6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Enemy Damage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766D687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Freedom / Control / Intensity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F40A10F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Circle / Triangle</w:t>
            </w:r>
          </w:p>
        </w:tc>
      </w:tr>
      <w:tr w:rsidR="002F0ADE" w:rsidRPr="002F0ADE" w14:paraId="314883A5" w14:textId="77777777" w:rsidTr="00731689">
        <w:trPr>
          <w:trHeight w:val="6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71FE906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vAlign w:val="bottom"/>
            <w:hideMark/>
          </w:tcPr>
          <w:p w14:paraId="1E3B932D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Player Health / Availability of Health Items (LD)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89F2E5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Freedom / Intensity / Control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3D383B52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Square / Triangle</w:t>
            </w:r>
          </w:p>
        </w:tc>
      </w:tr>
      <w:tr w:rsidR="002F0ADE" w:rsidRPr="002F0ADE" w14:paraId="43C3B927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EF1606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Pick Up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2CD02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3A3831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E8A895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</w:tr>
      <w:tr w:rsidR="002F0ADE" w:rsidRPr="002F0ADE" w14:paraId="49C5C68D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6A2F23F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Talk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43435FF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208730C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9324D20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</w:tr>
      <w:tr w:rsidR="002F0ADE" w:rsidRPr="002F0ADE" w14:paraId="0346E01F" w14:textId="77777777" w:rsidTr="00731689">
        <w:trPr>
          <w:trHeight w:val="300"/>
          <w:jc w:val="center"/>
        </w:trPr>
        <w:tc>
          <w:tcPr>
            <w:tcW w:w="143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35EE7B7" w14:textId="77777777" w:rsidR="002F0ADE" w:rsidRPr="002F0ADE" w:rsidRDefault="002F0ADE" w:rsidP="002F0A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0ADE">
              <w:rPr>
                <w:rFonts w:ascii="Calibri" w:eastAsia="Times New Roman" w:hAnsi="Calibri" w:cs="Calibri"/>
                <w:b/>
                <w:bCs/>
                <w:color w:val="000000"/>
              </w:rPr>
              <w:t>"Interact"</w:t>
            </w:r>
          </w:p>
        </w:tc>
        <w:tc>
          <w:tcPr>
            <w:tcW w:w="31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AEC1ED0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66E868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18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9EEA543" w14:textId="77777777" w:rsidR="002F0ADE" w:rsidRPr="002F0ADE" w:rsidRDefault="002F0ADE" w:rsidP="002F0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0ADE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</w:tr>
    </w:tbl>
    <w:p w14:paraId="446EED18" w14:textId="106A9745" w:rsidR="005277C7" w:rsidRDefault="00731689" w:rsidP="00731689">
      <w:pPr>
        <w:pStyle w:val="Caption"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1</w:t>
        </w:r>
      </w:fldSimple>
      <w:r>
        <w:t>: Fallout 4 Game Feel Lever Table</w:t>
      </w:r>
    </w:p>
    <w:p w14:paraId="116DCE5E" w14:textId="2CC8A181" w:rsidR="00A5120F" w:rsidRDefault="00A5120F" w:rsidP="00A5120F">
      <w:pPr>
        <w:pStyle w:val="Heading3"/>
      </w:pPr>
      <w:bookmarkStart w:id="7" w:name="_Toc510981116"/>
      <w:r>
        <w:t>Used Design Levers</w:t>
      </w:r>
      <w:bookmarkEnd w:id="7"/>
    </w:p>
    <w:p w14:paraId="27E8AC4E" w14:textId="2A873DD3" w:rsidR="00A5120F" w:rsidRDefault="00A5120F" w:rsidP="00A5120F">
      <w:pPr>
        <w:pStyle w:val="ListParagraph"/>
        <w:numPr>
          <w:ilvl w:val="0"/>
          <w:numId w:val="37"/>
        </w:numPr>
      </w:pPr>
      <w:r>
        <w:t>Power Suit</w:t>
      </w:r>
    </w:p>
    <w:p w14:paraId="215B8BB0" w14:textId="44A34A2A" w:rsidR="00A5120F" w:rsidRDefault="00A5120F" w:rsidP="00A5120F">
      <w:pPr>
        <w:pStyle w:val="ListParagraph"/>
        <w:numPr>
          <w:ilvl w:val="0"/>
          <w:numId w:val="37"/>
        </w:numPr>
      </w:pPr>
      <w:r>
        <w:t>Gun Type (</w:t>
      </w:r>
      <w:proofErr w:type="spellStart"/>
      <w:r>
        <w:t>RoF</w:t>
      </w:r>
      <w:proofErr w:type="spellEnd"/>
      <w:r>
        <w:t>, Damage, Feedback)</w:t>
      </w:r>
    </w:p>
    <w:p w14:paraId="71549212" w14:textId="43BF9092" w:rsidR="00A5120F" w:rsidRDefault="00A5120F" w:rsidP="00A5120F">
      <w:pPr>
        <w:pStyle w:val="ListParagraph"/>
        <w:numPr>
          <w:ilvl w:val="0"/>
          <w:numId w:val="37"/>
        </w:numPr>
      </w:pPr>
      <w:r>
        <w:t>Movement Speed</w:t>
      </w:r>
    </w:p>
    <w:p w14:paraId="2719FBBF" w14:textId="6CECC42E" w:rsidR="00A5120F" w:rsidRDefault="00A5120F" w:rsidP="00A5120F">
      <w:pPr>
        <w:pStyle w:val="ListParagraph"/>
        <w:numPr>
          <w:ilvl w:val="0"/>
          <w:numId w:val="37"/>
        </w:numPr>
      </w:pPr>
      <w:r>
        <w:t>Number of Enemies</w:t>
      </w:r>
    </w:p>
    <w:p w14:paraId="522EFF5D" w14:textId="71707919" w:rsidR="00A5120F" w:rsidRDefault="00A5120F" w:rsidP="00A5120F">
      <w:pPr>
        <w:pStyle w:val="ListParagraph"/>
        <w:numPr>
          <w:ilvl w:val="0"/>
          <w:numId w:val="37"/>
        </w:numPr>
      </w:pPr>
      <w:r>
        <w:t>Enemy Difficulty (Enemy Health + Damage)</w:t>
      </w:r>
    </w:p>
    <w:p w14:paraId="5A9443BA" w14:textId="68F794D2" w:rsidR="00731689" w:rsidRDefault="00A5120F" w:rsidP="00401E96">
      <w:pPr>
        <w:pStyle w:val="ListParagraph"/>
        <w:numPr>
          <w:ilvl w:val="0"/>
          <w:numId w:val="37"/>
        </w:numPr>
      </w:pPr>
      <w:r>
        <w:t>Amount of Cover</w:t>
      </w:r>
      <w:r w:rsidR="00731689">
        <w:br w:type="page"/>
      </w:r>
    </w:p>
    <w:p w14:paraId="768EE269" w14:textId="4297B679" w:rsidR="005277C7" w:rsidRDefault="005277C7" w:rsidP="005277C7">
      <w:pPr>
        <w:pStyle w:val="Heading2"/>
      </w:pPr>
      <w:bookmarkStart w:id="8" w:name="_Toc510981117"/>
      <w:r>
        <w:lastRenderedPageBreak/>
        <w:t>Scene Table</w:t>
      </w:r>
      <w:bookmarkEnd w:id="8"/>
    </w:p>
    <w:p w14:paraId="6F45FE6B" w14:textId="3642237B" w:rsidR="00731689" w:rsidRDefault="00731689" w:rsidP="00731689">
      <w:pPr>
        <w:pStyle w:val="Caption"/>
        <w:keepNext/>
      </w:pPr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222"/>
        <w:gridCol w:w="2102"/>
        <w:gridCol w:w="2356"/>
      </w:tblGrid>
      <w:tr w:rsidR="00731689" w:rsidRPr="00731689" w14:paraId="245279F3" w14:textId="77777777" w:rsidTr="00731689">
        <w:trPr>
          <w:jc w:val="center"/>
        </w:trPr>
        <w:tc>
          <w:tcPr>
            <w:tcW w:w="2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52244E4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1</w:t>
            </w:r>
          </w:p>
        </w:tc>
        <w:tc>
          <w:tcPr>
            <w:tcW w:w="210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B99947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2</w:t>
            </w:r>
          </w:p>
        </w:tc>
        <w:tc>
          <w:tcPr>
            <w:tcW w:w="235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139DFFC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3</w:t>
            </w:r>
          </w:p>
        </w:tc>
      </w:tr>
      <w:tr w:rsidR="00731689" w:rsidRPr="00731689" w14:paraId="6319FE8E" w14:textId="77777777" w:rsidTr="00731689">
        <w:trPr>
          <w:jc w:val="center"/>
        </w:trPr>
        <w:tc>
          <w:tcPr>
            <w:tcW w:w="2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B1D29FC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In Control / Constraint</w:t>
            </w:r>
          </w:p>
        </w:tc>
        <w:tc>
          <w:tcPr>
            <w:tcW w:w="210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8E06B31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In Control / Freedom</w:t>
            </w:r>
          </w:p>
        </w:tc>
        <w:tc>
          <w:tcPr>
            <w:tcW w:w="235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47D39AA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Constraint / Out of Control</w:t>
            </w:r>
          </w:p>
        </w:tc>
      </w:tr>
    </w:tbl>
    <w:p w14:paraId="77477895" w14:textId="7FC86394" w:rsidR="00731689" w:rsidRPr="00731689" w:rsidRDefault="00731689" w:rsidP="00731689">
      <w:pPr>
        <w:pStyle w:val="Caption"/>
        <w:jc w:val="center"/>
        <w:rPr>
          <w:rFonts w:ascii="Calibri" w:eastAsia="Times New Roman" w:hAnsi="Calibri" w:cs="Calibri"/>
        </w:rPr>
      </w:pPr>
      <w:r>
        <w:t xml:space="preserve">Table </w:t>
      </w:r>
      <w:fldSimple w:instr=" SEQ Table \* ARABIC ">
        <w:r w:rsidR="00F21D80">
          <w:rPr>
            <w:noProof/>
          </w:rPr>
          <w:t>2</w:t>
        </w:r>
      </w:fldSimple>
      <w:r>
        <w:t xml:space="preserve">: </w:t>
      </w:r>
      <w:r w:rsidRPr="007F5B9E">
        <w:t>Game Feel Filter By Scene</w:t>
      </w:r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008"/>
        <w:gridCol w:w="2176"/>
        <w:gridCol w:w="1508"/>
        <w:gridCol w:w="1475"/>
      </w:tblGrid>
      <w:tr w:rsidR="00731689" w:rsidRPr="00731689" w14:paraId="7A46EAB0" w14:textId="77777777" w:rsidTr="00731689">
        <w:trPr>
          <w:jc w:val="center"/>
        </w:trPr>
        <w:tc>
          <w:tcPr>
            <w:tcW w:w="98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BE9D4A8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1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8FF37F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Levers</w:t>
            </w:r>
          </w:p>
        </w:tc>
        <w:tc>
          <w:tcPr>
            <w:tcW w:w="150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7D0709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Call to Action</w:t>
            </w:r>
          </w:p>
        </w:tc>
        <w:tc>
          <w:tcPr>
            <w:tcW w:w="14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483AB13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Rising Tension</w:t>
            </w:r>
          </w:p>
        </w:tc>
      </w:tr>
      <w:tr w:rsidR="00731689" w:rsidRPr="00731689" w14:paraId="106901F4" w14:textId="77777777" w:rsidTr="00731689">
        <w:trPr>
          <w:jc w:val="center"/>
        </w:trPr>
        <w:tc>
          <w:tcPr>
            <w:tcW w:w="100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DA66CA2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Scene 1</w:t>
            </w:r>
          </w:p>
        </w:tc>
        <w:tc>
          <w:tcPr>
            <w:tcW w:w="21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4A23EB8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In Control / Constrained</w:t>
            </w:r>
          </w:p>
        </w:tc>
        <w:tc>
          <w:tcPr>
            <w:tcW w:w="1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4CF7B5" w14:textId="67D69061" w:rsidR="00731689" w:rsidRPr="00731689" w:rsidRDefault="000A087A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Square</w:t>
            </w:r>
          </w:p>
        </w:tc>
        <w:tc>
          <w:tcPr>
            <w:tcW w:w="13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C78C94" w14:textId="3DDF8CDD" w:rsidR="00731689" w:rsidRPr="00731689" w:rsidRDefault="000A087A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Triangle</w:t>
            </w:r>
          </w:p>
        </w:tc>
      </w:tr>
      <w:tr w:rsidR="00731689" w:rsidRPr="00731689" w14:paraId="2DC1387B" w14:textId="77777777" w:rsidTr="00731689">
        <w:trPr>
          <w:jc w:val="center"/>
        </w:trPr>
        <w:tc>
          <w:tcPr>
            <w:tcW w:w="100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77CAE9B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Scene 2</w:t>
            </w:r>
          </w:p>
        </w:tc>
        <w:tc>
          <w:tcPr>
            <w:tcW w:w="21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543364A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In Control / Free</w:t>
            </w:r>
          </w:p>
        </w:tc>
        <w:tc>
          <w:tcPr>
            <w:tcW w:w="1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E86A7C0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Circle</w:t>
            </w:r>
          </w:p>
        </w:tc>
        <w:tc>
          <w:tcPr>
            <w:tcW w:w="12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EDE35C1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Circle</w:t>
            </w:r>
          </w:p>
        </w:tc>
      </w:tr>
      <w:tr w:rsidR="00731689" w:rsidRPr="00731689" w14:paraId="181035ED" w14:textId="77777777" w:rsidTr="00731689">
        <w:trPr>
          <w:jc w:val="center"/>
        </w:trPr>
        <w:tc>
          <w:tcPr>
            <w:tcW w:w="100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8A09AD3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  <w:b/>
                <w:bCs/>
              </w:rPr>
              <w:t>Scene 3</w:t>
            </w:r>
          </w:p>
        </w:tc>
        <w:tc>
          <w:tcPr>
            <w:tcW w:w="21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460902D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Out of Control / Constrained</w:t>
            </w:r>
          </w:p>
        </w:tc>
        <w:tc>
          <w:tcPr>
            <w:tcW w:w="1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7881465" w14:textId="77777777" w:rsidR="00731689" w:rsidRPr="00731689" w:rsidRDefault="00731689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Square</w:t>
            </w:r>
          </w:p>
        </w:tc>
        <w:tc>
          <w:tcPr>
            <w:tcW w:w="13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A833EE1" w14:textId="54717E03" w:rsidR="00731689" w:rsidRPr="00731689" w:rsidRDefault="009310C4" w:rsidP="0073168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Triangle</w:t>
            </w:r>
          </w:p>
        </w:tc>
      </w:tr>
    </w:tbl>
    <w:p w14:paraId="51402ABB" w14:textId="302FB3A0" w:rsidR="005277C7" w:rsidRPr="005277C7" w:rsidRDefault="00731689" w:rsidP="00731689">
      <w:pPr>
        <w:pStyle w:val="Caption"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3</w:t>
        </w:r>
      </w:fldSimple>
      <w:r>
        <w:t>: Tone Shapes by Scene</w:t>
      </w:r>
    </w:p>
    <w:p w14:paraId="1FF75B50" w14:textId="2F94B22B" w:rsidR="009310C4" w:rsidRDefault="009310C4">
      <w:r>
        <w:br w:type="page"/>
      </w:r>
    </w:p>
    <w:p w14:paraId="77A8A24B" w14:textId="77777777" w:rsidR="006950F7" w:rsidRPr="00553091" w:rsidRDefault="00553091" w:rsidP="00553091">
      <w:r>
        <w:lastRenderedPageBreak/>
        <w:tab/>
      </w:r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3240"/>
        <w:gridCol w:w="3140"/>
      </w:tblGrid>
      <w:tr w:rsidR="006950F7" w:rsidRPr="00731689" w14:paraId="2777FF73" w14:textId="77777777" w:rsidTr="009310C4">
        <w:trPr>
          <w:jc w:val="center"/>
        </w:trPr>
        <w:tc>
          <w:tcPr>
            <w:tcW w:w="2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B671295" w14:textId="77777777" w:rsidR="006950F7" w:rsidRPr="00731689" w:rsidRDefault="006950F7" w:rsidP="006D181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1</w:t>
            </w:r>
          </w:p>
        </w:tc>
        <w:tc>
          <w:tcPr>
            <w:tcW w:w="32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C409101" w14:textId="77777777" w:rsidR="006950F7" w:rsidRPr="00731689" w:rsidRDefault="006950F7" w:rsidP="006D181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2</w:t>
            </w:r>
          </w:p>
        </w:tc>
        <w:tc>
          <w:tcPr>
            <w:tcW w:w="31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5A5A5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07BA04" w14:textId="77777777" w:rsidR="006950F7" w:rsidRPr="00731689" w:rsidRDefault="006950F7" w:rsidP="006D181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31689">
              <w:rPr>
                <w:rFonts w:ascii="Calibri" w:eastAsia="Times New Roman" w:hAnsi="Calibri" w:cs="Calibri"/>
              </w:rPr>
              <w:t>Scene 3</w:t>
            </w:r>
          </w:p>
        </w:tc>
      </w:tr>
      <w:tr w:rsidR="006950F7" w:rsidRPr="00731689" w14:paraId="75502F25" w14:textId="77777777" w:rsidTr="009310C4">
        <w:trPr>
          <w:jc w:val="center"/>
        </w:trPr>
        <w:tc>
          <w:tcPr>
            <w:tcW w:w="2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9A57623" w14:textId="69E5FFDD" w:rsidR="006950F7" w:rsidRPr="006950F7" w:rsidRDefault="006950F7" w:rsidP="006950F7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In Control</w:t>
            </w:r>
          </w:p>
          <w:p w14:paraId="509A8976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 w:rsidRPr="006950F7">
              <w:rPr>
                <w:rFonts w:ascii="Calibri" w:eastAsia="Times New Roman" w:hAnsi="Calibri" w:cs="Calibri"/>
              </w:rPr>
              <w:t xml:space="preserve">low enemy damage + number + health </w:t>
            </w:r>
          </w:p>
          <w:p w14:paraId="05E04AE1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 w:rsidRPr="006950F7">
              <w:rPr>
                <w:rFonts w:ascii="Calibri" w:eastAsia="Times New Roman" w:hAnsi="Calibri" w:cs="Calibri"/>
              </w:rPr>
              <w:t>high player health</w:t>
            </w:r>
          </w:p>
          <w:p w14:paraId="3EA9BB7F" w14:textId="6FC153B5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lots of cover</w:t>
            </w:r>
          </w:p>
          <w:p w14:paraId="66B53A4B" w14:textId="545599BD" w:rsidR="009310C4" w:rsidRDefault="009310C4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constant forward momentum through level</w:t>
            </w:r>
          </w:p>
          <w:p w14:paraId="192ADC25" w14:textId="77777777" w:rsidR="006950F7" w:rsidRDefault="006950F7" w:rsidP="006950F7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Constrained</w:t>
            </w:r>
          </w:p>
          <w:p w14:paraId="2AB9F60F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 w:rsidRPr="006950F7">
              <w:rPr>
                <w:rFonts w:ascii="Calibri" w:eastAsia="Times New Roman" w:hAnsi="Calibri" w:cs="Calibri"/>
              </w:rPr>
              <w:t>Small spaces</w:t>
            </w:r>
          </w:p>
          <w:p w14:paraId="3B2174AB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 w:rsidRPr="006950F7">
              <w:rPr>
                <w:rFonts w:ascii="Calibri" w:eastAsia="Times New Roman" w:hAnsi="Calibri" w:cs="Calibri"/>
              </w:rPr>
              <w:t>short range weapon</w:t>
            </w:r>
          </w:p>
          <w:p w14:paraId="0D858816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 w:rsidRPr="006950F7">
              <w:rPr>
                <w:rFonts w:ascii="Calibri" w:eastAsia="Times New Roman" w:hAnsi="Calibri" w:cs="Calibri"/>
              </w:rPr>
              <w:t>slow firing weapon</w:t>
            </w:r>
          </w:p>
          <w:p w14:paraId="05D95809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short lines of sight</w:t>
            </w:r>
          </w:p>
          <w:p w14:paraId="560B837C" w14:textId="77777777" w:rsidR="006950F7" w:rsidRDefault="006950F7" w:rsidP="006950F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lots of cover</w:t>
            </w:r>
          </w:p>
          <w:p w14:paraId="418FAA01" w14:textId="2F24DEEC" w:rsidR="009310C4" w:rsidRPr="009310C4" w:rsidRDefault="009310C4" w:rsidP="009310C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use of flanking and choke point enemy placement patterns</w:t>
            </w:r>
          </w:p>
        </w:tc>
        <w:tc>
          <w:tcPr>
            <w:tcW w:w="32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8711F6D" w14:textId="77777777" w:rsidR="006950F7" w:rsidRDefault="006950F7" w:rsidP="006D1810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950F7">
              <w:rPr>
                <w:rFonts w:ascii="Calibri" w:eastAsia="Times New Roman" w:hAnsi="Calibri" w:cs="Calibri"/>
                <w:b/>
              </w:rPr>
              <w:t>In Control</w:t>
            </w:r>
          </w:p>
          <w:p w14:paraId="3CCCF4A9" w14:textId="349B5922" w:rsidR="006950F7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low enemy damage + health</w:t>
            </w:r>
          </w:p>
          <w:p w14:paraId="46B745C4" w14:textId="4D4C8CB3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high player health</w:t>
            </w:r>
          </w:p>
          <w:p w14:paraId="0CBE81FA" w14:textId="449274E4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high player movement speed</w:t>
            </w:r>
          </w:p>
          <w:p w14:paraId="419B33FB" w14:textId="2AA88D2B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use of arena enemy placement patterns</w:t>
            </w:r>
          </w:p>
          <w:p w14:paraId="1F3C613F" w14:textId="51F0F435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high weapon range + damage</w:t>
            </w:r>
          </w:p>
          <w:p w14:paraId="23D58859" w14:textId="137005B0" w:rsidR="009310C4" w:rsidRPr="009310C4" w:rsidRDefault="009310C4" w:rsidP="006D1810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9310C4">
              <w:rPr>
                <w:rFonts w:ascii="Calibri" w:eastAsia="Times New Roman" w:hAnsi="Calibri" w:cs="Calibri"/>
              </w:rPr>
              <w:t>constant forward momentum through level</w:t>
            </w:r>
          </w:p>
          <w:p w14:paraId="67D03B6E" w14:textId="77777777" w:rsidR="006950F7" w:rsidRDefault="006950F7" w:rsidP="006950F7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Free</w:t>
            </w:r>
          </w:p>
          <w:p w14:paraId="0CF78D7C" w14:textId="77777777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high player movement speed</w:t>
            </w:r>
          </w:p>
          <w:p w14:paraId="0FFB84D3" w14:textId="77777777" w:rsidR="009310C4" w:rsidRP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use of arena enemy placement patterns</w:t>
            </w:r>
          </w:p>
          <w:p w14:paraId="3F233DA9" w14:textId="77777777" w:rsidR="009310C4" w:rsidRPr="006950F7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>high weapon range + damage</w:t>
            </w:r>
          </w:p>
          <w:p w14:paraId="4FB2ED9B" w14:textId="77777777" w:rsidR="006950F7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enemy cover</w:t>
            </w:r>
          </w:p>
          <w:p w14:paraId="00CC8B95" w14:textId="77777777" w:rsid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open spaces</w:t>
            </w:r>
          </w:p>
          <w:p w14:paraId="2925720F" w14:textId="77777777" w:rsid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long sight lines</w:t>
            </w:r>
          </w:p>
          <w:p w14:paraId="3F79D04A" w14:textId="3B63295F" w:rsidR="009310C4" w:rsidRPr="006950F7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fast level flow</w:t>
            </w:r>
          </w:p>
        </w:tc>
        <w:tc>
          <w:tcPr>
            <w:tcW w:w="31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F7BBE0F" w14:textId="77777777" w:rsidR="006950F7" w:rsidRDefault="006950F7" w:rsidP="006D1810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950F7">
              <w:rPr>
                <w:rFonts w:ascii="Calibri" w:eastAsia="Times New Roman" w:hAnsi="Calibri" w:cs="Calibri"/>
                <w:b/>
              </w:rPr>
              <w:t>Out of Control</w:t>
            </w:r>
          </w:p>
          <w:p w14:paraId="1F219954" w14:textId="1A6A83E7" w:rsidR="006950F7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 number of enemies</w:t>
            </w:r>
          </w:p>
          <w:p w14:paraId="792DEBBD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player health (lose power suit)</w:t>
            </w:r>
          </w:p>
          <w:p w14:paraId="17BFCDF3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lower player movement speed</w:t>
            </w:r>
          </w:p>
          <w:p w14:paraId="5A54AB5C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Use of stronghold and choke point enemy placement patterns</w:t>
            </w:r>
          </w:p>
          <w:p w14:paraId="15C6B09F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weapon damage</w:t>
            </w:r>
          </w:p>
          <w:p w14:paraId="03530552" w14:textId="3CA65433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Stationary, wave-defense level structure </w:t>
            </w:r>
          </w:p>
          <w:p w14:paraId="64BE14A7" w14:textId="77777777" w:rsidR="006950F7" w:rsidRDefault="006950F7" w:rsidP="006950F7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Constrained</w:t>
            </w:r>
          </w:p>
          <w:p w14:paraId="53306002" w14:textId="77777777" w:rsid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Stationary, wave-defense level structure </w:t>
            </w:r>
          </w:p>
          <w:p w14:paraId="33AA4FAB" w14:textId="77777777" w:rsidR="006950F7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Low player movement speed</w:t>
            </w:r>
          </w:p>
          <w:p w14:paraId="1A65FF4A" w14:textId="77777777" w:rsidR="009310C4" w:rsidRDefault="009310C4" w:rsidP="009310C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Use of stronghold and choke point enemy placement patterns</w:t>
            </w:r>
          </w:p>
          <w:p w14:paraId="50C064A5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 enemy and player cover</w:t>
            </w:r>
          </w:p>
          <w:p w14:paraId="4F638AC2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Enclosed spaces</w:t>
            </w:r>
          </w:p>
          <w:p w14:paraId="6BF10F06" w14:textId="77777777" w:rsidR="009310C4" w:rsidRDefault="009310C4" w:rsidP="006950F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Short sight lines</w:t>
            </w:r>
          </w:p>
          <w:p w14:paraId="3F387E40" w14:textId="7B843434" w:rsidR="009310C4" w:rsidRPr="006950F7" w:rsidRDefault="009310C4" w:rsidP="00F21D80">
            <w:pPr>
              <w:pStyle w:val="ListParagraph"/>
              <w:keepNext/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Constrained level flow</w:t>
            </w:r>
          </w:p>
        </w:tc>
      </w:tr>
    </w:tbl>
    <w:p w14:paraId="123BDC38" w14:textId="192C5A80" w:rsidR="00553091" w:rsidRPr="00553091" w:rsidRDefault="00F21D80" w:rsidP="00F21D80">
      <w:pPr>
        <w:pStyle w:val="Caption"/>
        <w:jc w:val="center"/>
      </w:pPr>
      <w:r>
        <w:t xml:space="preserve">Table </w:t>
      </w:r>
      <w:fldSimple w:instr=" SEQ Table \* ARABIC ">
        <w:r>
          <w:rPr>
            <w:noProof/>
          </w:rPr>
          <w:t>4</w:t>
        </w:r>
      </w:fldSimple>
      <w:r>
        <w:t>: Mechanics Modified by Scene</w:t>
      </w:r>
    </w:p>
    <w:p w14:paraId="185A85B2" w14:textId="4DAA3AF3" w:rsidR="00DE6F9C" w:rsidRDefault="00DE6F9C" w:rsidP="00DE6F9C">
      <w:pPr>
        <w:pStyle w:val="Heading1"/>
      </w:pPr>
      <w:bookmarkStart w:id="9" w:name="_Toc510981118"/>
      <w:r>
        <w:lastRenderedPageBreak/>
        <w:t>Maps</w:t>
      </w:r>
      <w:bookmarkEnd w:id="9"/>
    </w:p>
    <w:p w14:paraId="495CAFCB" w14:textId="5CDC773C" w:rsidR="00407978" w:rsidRDefault="00407978" w:rsidP="007839CC">
      <w:pPr>
        <w:pStyle w:val="Heading2"/>
      </w:pPr>
      <w:bookmarkStart w:id="10" w:name="_Toc510981119"/>
      <w:r>
        <w:t>Scene 1</w:t>
      </w:r>
      <w:bookmarkEnd w:id="10"/>
    </w:p>
    <w:p w14:paraId="71851C06" w14:textId="285189EC" w:rsidR="007839CC" w:rsidRDefault="00461600" w:rsidP="007839CC">
      <w:pPr>
        <w:keepNext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B24FBD3" wp14:editId="7ABACA13">
                <wp:simplePos x="0" y="0"/>
                <wp:positionH relativeFrom="column">
                  <wp:posOffset>828675</wp:posOffset>
                </wp:positionH>
                <wp:positionV relativeFrom="paragraph">
                  <wp:posOffset>4601845</wp:posOffset>
                </wp:positionV>
                <wp:extent cx="609600" cy="14046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5CAA5" w14:textId="77777777" w:rsidR="00461600" w:rsidRPr="00CB020D" w:rsidRDefault="00461600" w:rsidP="004616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24FB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25pt;margin-top:362.35pt;width:48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" filled="f" stroked="f">
                <v:textbox style="mso-fit-shape-to-text:t">
                  <w:txbxContent>
                    <w:p w14:paraId="0DF5CAA5" w14:textId="77777777" w:rsidR="00461600" w:rsidRPr="00CB020D" w:rsidRDefault="00461600" w:rsidP="00461600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550F594" wp14:editId="0D5704D4">
                <wp:simplePos x="0" y="0"/>
                <wp:positionH relativeFrom="column">
                  <wp:posOffset>504825</wp:posOffset>
                </wp:positionH>
                <wp:positionV relativeFrom="paragraph">
                  <wp:posOffset>4373245</wp:posOffset>
                </wp:positionV>
                <wp:extent cx="60960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1E39C" w14:textId="77777777" w:rsidR="00461600" w:rsidRPr="00CB020D" w:rsidRDefault="00461600" w:rsidP="004616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0F594" id="_x0000_s1027" type="#_x0000_t202" style="position:absolute;left:0;text-align:left;margin-left:39.75pt;margin-top:344.35pt;width:48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" filled="f" stroked="f">
                <v:textbox style="mso-fit-shape-to-text:t">
                  <w:txbxContent>
                    <w:p w14:paraId="6D41E39C" w14:textId="77777777" w:rsidR="00461600" w:rsidRPr="00CB020D" w:rsidRDefault="00461600" w:rsidP="00461600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56AE94" wp14:editId="3D8DFC75">
                <wp:simplePos x="0" y="0"/>
                <wp:positionH relativeFrom="column">
                  <wp:posOffset>504825</wp:posOffset>
                </wp:positionH>
                <wp:positionV relativeFrom="paragraph">
                  <wp:posOffset>4563745</wp:posOffset>
                </wp:positionV>
                <wp:extent cx="365347" cy="352425"/>
                <wp:effectExtent l="0" t="0" r="158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47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B977F" id="Rectangle 19" o:spid="_x0000_s1026" style="position:absolute;margin-left:39.75pt;margin-top:359.35pt;width:28.75pt;height:2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9A8D8" wp14:editId="2BFE0AC9">
                <wp:simplePos x="0" y="0"/>
                <wp:positionH relativeFrom="margin">
                  <wp:posOffset>2595245</wp:posOffset>
                </wp:positionH>
                <wp:positionV relativeFrom="paragraph">
                  <wp:posOffset>3925570</wp:posOffset>
                </wp:positionV>
                <wp:extent cx="1828800" cy="381000"/>
                <wp:effectExtent l="0" t="0" r="1206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FCCC7" w14:textId="6F9E5FBC" w:rsidR="00D64A38" w:rsidRPr="006218F6" w:rsidRDefault="00D64A38" w:rsidP="00C012C1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A8D8" id="Text Box 20" o:spid="_x0000_s1028" type="#_x0000_t202" style="position:absolute;left:0;text-align:left;margin-left:204.35pt;margin-top:309.1pt;width:2in;height:30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" fillcolor="white [3201]" strokecolor="black [3200]" strokeweight="2pt">
                <v:textbox>
                  <w:txbxContent>
                    <w:p w14:paraId="6A3FCCC7" w14:textId="6F9E5FBC" w:rsidR="00D64A38" w:rsidRPr="006218F6" w:rsidRDefault="00D64A38" w:rsidP="00C012C1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6869A" wp14:editId="32FDE2ED">
                <wp:simplePos x="0" y="0"/>
                <wp:positionH relativeFrom="margin">
                  <wp:posOffset>2611755</wp:posOffset>
                </wp:positionH>
                <wp:positionV relativeFrom="paragraph">
                  <wp:posOffset>1382395</wp:posOffset>
                </wp:positionV>
                <wp:extent cx="1828800" cy="381000"/>
                <wp:effectExtent l="0" t="0" r="1206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34A9E" w14:textId="7C0CFBB3" w:rsidR="00D64A38" w:rsidRPr="006218F6" w:rsidRDefault="00D64A38" w:rsidP="00C012C1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869A" id="Text Box 34" o:spid="_x0000_s1029" type="#_x0000_t202" style="position:absolute;left:0;text-align:left;margin-left:205.65pt;margin-top:108.85pt;width:2in;height:30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" fillcolor="white [3201]" strokecolor="black [3200]" strokeweight="2pt">
                <v:textbox>
                  <w:txbxContent>
                    <w:p w14:paraId="26134A9E" w14:textId="7C0CFBB3" w:rsidR="00D64A38" w:rsidRPr="006218F6" w:rsidRDefault="00D64A38" w:rsidP="00C012C1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07B8B3" wp14:editId="67396341">
                <wp:simplePos x="0" y="0"/>
                <wp:positionH relativeFrom="column">
                  <wp:posOffset>959048</wp:posOffset>
                </wp:positionH>
                <wp:positionV relativeFrom="paragraph">
                  <wp:posOffset>700395</wp:posOffset>
                </wp:positionV>
                <wp:extent cx="2325475" cy="3482350"/>
                <wp:effectExtent l="133350" t="19050" r="17780" b="2286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475" cy="3482350"/>
                        </a:xfrm>
                        <a:custGeom>
                          <a:avLst/>
                          <a:gdLst>
                            <a:gd name="connsiteX0" fmla="*/ 2155627 w 2325475"/>
                            <a:gd name="connsiteY0" fmla="*/ 3482350 h 3482350"/>
                            <a:gd name="connsiteX1" fmla="*/ 2203252 w 2325475"/>
                            <a:gd name="connsiteY1" fmla="*/ 701050 h 3482350"/>
                            <a:gd name="connsiteX2" fmla="*/ 2308027 w 2325475"/>
                            <a:gd name="connsiteY2" fmla="*/ 243850 h 3482350"/>
                            <a:gd name="connsiteX3" fmla="*/ 2222302 w 2325475"/>
                            <a:gd name="connsiteY3" fmla="*/ 167650 h 3482350"/>
                            <a:gd name="connsiteX4" fmla="*/ 1365052 w 2325475"/>
                            <a:gd name="connsiteY4" fmla="*/ 158125 h 3482350"/>
                            <a:gd name="connsiteX5" fmla="*/ 164902 w 2325475"/>
                            <a:gd name="connsiteY5" fmla="*/ 5725 h 3482350"/>
                            <a:gd name="connsiteX6" fmla="*/ 41077 w 2325475"/>
                            <a:gd name="connsiteY6" fmla="*/ 386725 h 348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25475" h="3482350">
                              <a:moveTo>
                                <a:pt x="2155627" y="3482350"/>
                              </a:moveTo>
                              <a:cubicBezTo>
                                <a:pt x="2166739" y="2361575"/>
                                <a:pt x="2177852" y="1240800"/>
                                <a:pt x="2203252" y="701050"/>
                              </a:cubicBezTo>
                              <a:cubicBezTo>
                                <a:pt x="2228652" y="161300"/>
                                <a:pt x="2304852" y="332750"/>
                                <a:pt x="2308027" y="243850"/>
                              </a:cubicBezTo>
                              <a:cubicBezTo>
                                <a:pt x="2311202" y="154950"/>
                                <a:pt x="2379465" y="181937"/>
                                <a:pt x="2222302" y="167650"/>
                              </a:cubicBezTo>
                              <a:cubicBezTo>
                                <a:pt x="2065139" y="153362"/>
                                <a:pt x="1707952" y="185113"/>
                                <a:pt x="1365052" y="158125"/>
                              </a:cubicBezTo>
                              <a:cubicBezTo>
                                <a:pt x="1022152" y="131137"/>
                                <a:pt x="385564" y="-32375"/>
                                <a:pt x="164902" y="5725"/>
                              </a:cubicBezTo>
                              <a:cubicBezTo>
                                <a:pt x="-55760" y="43825"/>
                                <a:pt x="-7342" y="215275"/>
                                <a:pt x="41077" y="3867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7411C" id="Freeform: Shape 11" o:spid="_x0000_s1026" style="position:absolute;margin-left:75.5pt;margin-top:55.15pt;width:183.1pt;height:27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5475,348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" path="m2155627,3482350v11112,-1120775,22225,-2241550,47625,-2781300c2228652,161300,2304852,332750,2308027,243850v3175,-88900,71438,-61913,-85725,-76200c2065139,153362,1707952,185113,1365052,158125,1022152,131137,385564,-32375,164902,5725,-55760,43825,-7342,215275,41077,386725e" filled="f" strokecolor="red" strokeweight="3pt">
                <v:stroke endarrow="open"/>
                <v:path arrowok="t" o:connecttype="custom" o:connectlocs="2155627,3482350;2203252,701050;2308027,243850;2222302,167650;1365052,158125;164902,5725;41077,386725" o:connectangles="0,0,0,0,0,0,0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56F2E" wp14:editId="207146C2">
                <wp:simplePos x="0" y="0"/>
                <wp:positionH relativeFrom="margin">
                  <wp:posOffset>423545</wp:posOffset>
                </wp:positionH>
                <wp:positionV relativeFrom="paragraph">
                  <wp:posOffset>363220</wp:posOffset>
                </wp:positionV>
                <wp:extent cx="1828800" cy="381000"/>
                <wp:effectExtent l="0" t="0" r="1206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7756A" w14:textId="44BFB2EE" w:rsidR="00D64A38" w:rsidRPr="006218F6" w:rsidRDefault="00D64A38" w:rsidP="00C012C1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6F2E" id="Text Box 21" o:spid="_x0000_s1030" type="#_x0000_t202" style="position:absolute;left:0;text-align:left;margin-left:33.35pt;margin-top:28.6pt;width:2in;height:30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" fillcolor="white [3201]" strokecolor="black [3200]" strokeweight="2pt">
                <v:textbox>
                  <w:txbxContent>
                    <w:p w14:paraId="7907756A" w14:textId="44BFB2EE" w:rsidR="00D64A38" w:rsidRPr="006218F6" w:rsidRDefault="00D64A38" w:rsidP="00C012C1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1" w:name="_GoBack"/>
      <w:r w:rsidR="005F341E">
        <w:rPr>
          <w:noProof/>
        </w:rPr>
        <w:drawing>
          <wp:inline distT="0" distB="0" distL="0" distR="0" wp14:anchorId="510A1997" wp14:editId="389F95D5">
            <wp:extent cx="5405141" cy="509587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41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03FB9CB5" w14:textId="3E7BC3CA" w:rsidR="007839CC" w:rsidRPr="007839CC" w:rsidRDefault="007839CC" w:rsidP="007839CC">
      <w:pPr>
        <w:pStyle w:val="Caption"/>
        <w:jc w:val="center"/>
      </w:pPr>
      <w:bookmarkStart w:id="12" w:name="_Toc510981130"/>
      <w:r>
        <w:t xml:space="preserve">Figure </w:t>
      </w:r>
      <w:fldSimple w:instr=" SEQ Figure \* ARABIC ">
        <w:r w:rsidR="00D65B13">
          <w:rPr>
            <w:noProof/>
          </w:rPr>
          <w:t>2</w:t>
        </w:r>
      </w:fldSimple>
      <w:r>
        <w:t xml:space="preserve">: Scene 1 </w:t>
      </w:r>
      <w:r w:rsidR="009179AC">
        <w:t>–</w:t>
      </w:r>
      <w:r>
        <w:t xml:space="preserve"> </w:t>
      </w:r>
      <w:r w:rsidR="009179AC">
        <w:t>Basement (Start)</w:t>
      </w:r>
      <w:bookmarkEnd w:id="12"/>
    </w:p>
    <w:p w14:paraId="235E0209" w14:textId="65AE5996" w:rsidR="00D65B13" w:rsidRDefault="00CB020D" w:rsidP="00D65B13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CAFC0EE" wp14:editId="41FF8147">
                <wp:simplePos x="0" y="0"/>
                <wp:positionH relativeFrom="column">
                  <wp:posOffset>962025</wp:posOffset>
                </wp:positionH>
                <wp:positionV relativeFrom="paragraph">
                  <wp:posOffset>4982210</wp:posOffset>
                </wp:positionV>
                <wp:extent cx="609600" cy="14046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108A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FC0EE" id="_x0000_s1031" type="#_x0000_t202" style="position:absolute;left:0;text-align:left;margin-left:75.75pt;margin-top:392.3pt;width:48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" filled="f" stroked="f">
                <v:textbox style="mso-fit-shape-to-text:t">
                  <w:txbxContent>
                    <w:p w14:paraId="0877108A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9B62CE2" wp14:editId="2D0B8724">
                <wp:simplePos x="0" y="0"/>
                <wp:positionH relativeFrom="column">
                  <wp:posOffset>466725</wp:posOffset>
                </wp:positionH>
                <wp:positionV relativeFrom="paragraph">
                  <wp:posOffset>4591685</wp:posOffset>
                </wp:positionV>
                <wp:extent cx="609600" cy="140462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7CEB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62CE2" id="_x0000_s1032" type="#_x0000_t202" style="position:absolute;left:0;text-align:left;margin-left:36.75pt;margin-top:361.55pt;width:48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" filled="f" stroked="f">
                <v:textbox style="mso-fit-shape-to-text:t">
                  <w:txbxContent>
                    <w:p w14:paraId="2B8C7CEB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33BCBE" wp14:editId="0C60D594">
                <wp:simplePos x="0" y="0"/>
                <wp:positionH relativeFrom="column">
                  <wp:posOffset>438150</wp:posOffset>
                </wp:positionH>
                <wp:positionV relativeFrom="paragraph">
                  <wp:posOffset>4838700</wp:posOffset>
                </wp:positionV>
                <wp:extent cx="533400" cy="53340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3E147" id="Rectangle 216" o:spid="_x0000_s1026" style="position:absolute;margin-left:34.5pt;margin-top:381pt;width:42pt;height:4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E822DC" wp14:editId="6B2E1BA3">
                <wp:simplePos x="0" y="0"/>
                <wp:positionH relativeFrom="margin">
                  <wp:posOffset>4389120</wp:posOffset>
                </wp:positionH>
                <wp:positionV relativeFrom="paragraph">
                  <wp:posOffset>3810000</wp:posOffset>
                </wp:positionV>
                <wp:extent cx="609600" cy="5905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3BAD" w14:textId="6CF77630" w:rsidR="00D64A38" w:rsidRPr="006218F6" w:rsidRDefault="00D64A38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822D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Text Box 13" o:spid="_x0000_s1033" type="#_x0000_t4" style="position:absolute;left:0;text-align:left;margin-left:345.6pt;margin-top:300pt;width:48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" fillcolor="yellow" strokecolor="#c0504d [3205]" strokeweight="2pt">
                <v:textbox inset="0,0,0,0">
                  <w:txbxContent>
                    <w:p w14:paraId="4D543BAD" w14:textId="6CF77630" w:rsidR="00D64A38" w:rsidRPr="006218F6" w:rsidRDefault="00D64A38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FAA1DB" wp14:editId="12B03E63">
                <wp:simplePos x="0" y="0"/>
                <wp:positionH relativeFrom="margin">
                  <wp:posOffset>4638675</wp:posOffset>
                </wp:positionH>
                <wp:positionV relativeFrom="paragraph">
                  <wp:posOffset>2895600</wp:posOffset>
                </wp:positionV>
                <wp:extent cx="1828800" cy="381000"/>
                <wp:effectExtent l="0" t="0" r="1206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40FB" w14:textId="74101532" w:rsidR="00D64A38" w:rsidRPr="006218F6" w:rsidRDefault="00D64A38" w:rsidP="009179AC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A1DB" id="Text Box 16" o:spid="_x0000_s1034" type="#_x0000_t202" style="position:absolute;left:0;text-align:left;margin-left:365.25pt;margin-top:228pt;width:2in;height:30pt;z-index:2517370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" fillcolor="white [3201]" strokecolor="black [3200]" strokeweight="2pt">
                <v:textbox>
                  <w:txbxContent>
                    <w:p w14:paraId="6C0040FB" w14:textId="74101532" w:rsidR="00D64A38" w:rsidRPr="006218F6" w:rsidRDefault="00D64A38" w:rsidP="009179AC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32798" wp14:editId="1A6A999B">
                <wp:simplePos x="0" y="0"/>
                <wp:positionH relativeFrom="margin">
                  <wp:posOffset>866775</wp:posOffset>
                </wp:positionH>
                <wp:positionV relativeFrom="paragraph">
                  <wp:posOffset>114300</wp:posOffset>
                </wp:positionV>
                <wp:extent cx="1828800" cy="381000"/>
                <wp:effectExtent l="0" t="0" r="1206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942A6" w14:textId="192E7DD8" w:rsidR="00D64A38" w:rsidRPr="006218F6" w:rsidRDefault="00D64A38" w:rsidP="009179AC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2798" id="Text Box 31" o:spid="_x0000_s1035" type="#_x0000_t202" style="position:absolute;left:0;text-align:left;margin-left:68.25pt;margin-top:9pt;width:2in;height:30pt;z-index:2516725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" fillcolor="white [3201]" strokecolor="black [3200]" strokeweight="2pt">
                <v:textbox>
                  <w:txbxContent>
                    <w:p w14:paraId="14E942A6" w14:textId="192E7DD8" w:rsidR="00D64A38" w:rsidRPr="006218F6" w:rsidRDefault="00D64A38" w:rsidP="009179AC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0028E9" wp14:editId="2B5729C5">
                <wp:simplePos x="0" y="0"/>
                <wp:positionH relativeFrom="column">
                  <wp:posOffset>952061</wp:posOffset>
                </wp:positionH>
                <wp:positionV relativeFrom="paragraph">
                  <wp:posOffset>296418</wp:posOffset>
                </wp:positionV>
                <wp:extent cx="4049309" cy="4720512"/>
                <wp:effectExtent l="19050" t="19050" r="46990" b="4254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309" cy="4720512"/>
                        </a:xfrm>
                        <a:custGeom>
                          <a:avLst/>
                          <a:gdLst>
                            <a:gd name="connsiteX0" fmla="*/ 552889 w 4049309"/>
                            <a:gd name="connsiteY0" fmla="*/ 56007 h 4720512"/>
                            <a:gd name="connsiteX1" fmla="*/ 457639 w 4049309"/>
                            <a:gd name="connsiteY1" fmla="*/ 46482 h 4720512"/>
                            <a:gd name="connsiteX2" fmla="*/ 181414 w 4049309"/>
                            <a:gd name="connsiteY2" fmla="*/ 560832 h 4720512"/>
                            <a:gd name="connsiteX3" fmla="*/ 286189 w 4049309"/>
                            <a:gd name="connsiteY3" fmla="*/ 1341882 h 4720512"/>
                            <a:gd name="connsiteX4" fmla="*/ 439 w 4049309"/>
                            <a:gd name="connsiteY4" fmla="*/ 1999107 h 4720512"/>
                            <a:gd name="connsiteX5" fmla="*/ 229039 w 4049309"/>
                            <a:gd name="connsiteY5" fmla="*/ 2227707 h 4720512"/>
                            <a:gd name="connsiteX6" fmla="*/ 543364 w 4049309"/>
                            <a:gd name="connsiteY6" fmla="*/ 1608582 h 4720512"/>
                            <a:gd name="connsiteX7" fmla="*/ 1067239 w 4049309"/>
                            <a:gd name="connsiteY7" fmla="*/ 1751457 h 4720512"/>
                            <a:gd name="connsiteX8" fmla="*/ 1810189 w 4049309"/>
                            <a:gd name="connsiteY8" fmla="*/ 2180082 h 4720512"/>
                            <a:gd name="connsiteX9" fmla="*/ 2457889 w 4049309"/>
                            <a:gd name="connsiteY9" fmla="*/ 1694307 h 4720512"/>
                            <a:gd name="connsiteX10" fmla="*/ 2905564 w 4049309"/>
                            <a:gd name="connsiteY10" fmla="*/ 1770507 h 4720512"/>
                            <a:gd name="connsiteX11" fmla="*/ 2943664 w 4049309"/>
                            <a:gd name="connsiteY11" fmla="*/ 3037332 h 4720512"/>
                            <a:gd name="connsiteX12" fmla="*/ 3515164 w 4049309"/>
                            <a:gd name="connsiteY12" fmla="*/ 3323082 h 4720512"/>
                            <a:gd name="connsiteX13" fmla="*/ 3410389 w 4049309"/>
                            <a:gd name="connsiteY13" fmla="*/ 4551807 h 4720512"/>
                            <a:gd name="connsiteX14" fmla="*/ 3915214 w 4049309"/>
                            <a:gd name="connsiteY14" fmla="*/ 4608957 h 4720512"/>
                            <a:gd name="connsiteX15" fmla="*/ 4048564 w 4049309"/>
                            <a:gd name="connsiteY15" fmla="*/ 3608832 h 4720512"/>
                            <a:gd name="connsiteX16" fmla="*/ 3877114 w 4049309"/>
                            <a:gd name="connsiteY16" fmla="*/ 3132582 h 4720512"/>
                            <a:gd name="connsiteX17" fmla="*/ 3677089 w 4049309"/>
                            <a:gd name="connsiteY17" fmla="*/ 3313557 h 4720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049309" h="4720512">
                              <a:moveTo>
                                <a:pt x="552889" y="56007"/>
                              </a:moveTo>
                              <a:cubicBezTo>
                                <a:pt x="536220" y="9176"/>
                                <a:pt x="519551" y="-37655"/>
                                <a:pt x="457639" y="46482"/>
                              </a:cubicBezTo>
                              <a:cubicBezTo>
                                <a:pt x="395727" y="130619"/>
                                <a:pt x="209989" y="344932"/>
                                <a:pt x="181414" y="560832"/>
                              </a:cubicBezTo>
                              <a:cubicBezTo>
                                <a:pt x="152839" y="776732"/>
                                <a:pt x="316351" y="1102170"/>
                                <a:pt x="286189" y="1341882"/>
                              </a:cubicBezTo>
                              <a:cubicBezTo>
                                <a:pt x="256027" y="1581594"/>
                                <a:pt x="9964" y="1851470"/>
                                <a:pt x="439" y="1999107"/>
                              </a:cubicBezTo>
                              <a:cubicBezTo>
                                <a:pt x="-9086" y="2146744"/>
                                <a:pt x="138552" y="2292794"/>
                                <a:pt x="229039" y="2227707"/>
                              </a:cubicBezTo>
                              <a:cubicBezTo>
                                <a:pt x="319526" y="2162620"/>
                                <a:pt x="403664" y="1687957"/>
                                <a:pt x="543364" y="1608582"/>
                              </a:cubicBezTo>
                              <a:cubicBezTo>
                                <a:pt x="683064" y="1529207"/>
                                <a:pt x="856101" y="1656207"/>
                                <a:pt x="1067239" y="1751457"/>
                              </a:cubicBezTo>
                              <a:cubicBezTo>
                                <a:pt x="1278377" y="1846707"/>
                                <a:pt x="1578414" y="2189607"/>
                                <a:pt x="1810189" y="2180082"/>
                              </a:cubicBezTo>
                              <a:cubicBezTo>
                                <a:pt x="2041964" y="2170557"/>
                                <a:pt x="2275327" y="1762569"/>
                                <a:pt x="2457889" y="1694307"/>
                              </a:cubicBezTo>
                              <a:cubicBezTo>
                                <a:pt x="2640451" y="1626045"/>
                                <a:pt x="2824602" y="1546670"/>
                                <a:pt x="2905564" y="1770507"/>
                              </a:cubicBezTo>
                              <a:cubicBezTo>
                                <a:pt x="2986526" y="1994344"/>
                                <a:pt x="2842064" y="2778570"/>
                                <a:pt x="2943664" y="3037332"/>
                              </a:cubicBezTo>
                              <a:cubicBezTo>
                                <a:pt x="3045264" y="3296095"/>
                                <a:pt x="3437377" y="3070670"/>
                                <a:pt x="3515164" y="3323082"/>
                              </a:cubicBezTo>
                              <a:cubicBezTo>
                                <a:pt x="3592952" y="3575495"/>
                                <a:pt x="3343714" y="4337495"/>
                                <a:pt x="3410389" y="4551807"/>
                              </a:cubicBezTo>
                              <a:cubicBezTo>
                                <a:pt x="3477064" y="4766119"/>
                                <a:pt x="3808852" y="4766119"/>
                                <a:pt x="3915214" y="4608957"/>
                              </a:cubicBezTo>
                              <a:cubicBezTo>
                                <a:pt x="4021576" y="4451795"/>
                                <a:pt x="4054914" y="3854894"/>
                                <a:pt x="4048564" y="3608832"/>
                              </a:cubicBezTo>
                              <a:cubicBezTo>
                                <a:pt x="4042214" y="3362770"/>
                                <a:pt x="3939026" y="3181794"/>
                                <a:pt x="3877114" y="3132582"/>
                              </a:cubicBezTo>
                              <a:cubicBezTo>
                                <a:pt x="3815202" y="3083370"/>
                                <a:pt x="3746145" y="3198463"/>
                                <a:pt x="3677089" y="3313557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5A1B2" id="Freeform: Shape 15" o:spid="_x0000_s1026" style="position:absolute;margin-left:74.95pt;margin-top:23.35pt;width:318.85pt;height:37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9309,4720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" path="m552889,56007c536220,9176,519551,-37655,457639,46482,395727,130619,209989,344932,181414,560832v-28575,215900,134937,541338,104775,781050c256027,1581594,9964,1851470,439,1999107v-9525,147637,138113,293687,228600,228600c319526,2162620,403664,1687957,543364,1608582v139700,-79375,312737,47625,523875,142875c1278377,1846707,1578414,2189607,1810189,2180082v231775,-9525,465138,-417513,647700,-485775c2640451,1626045,2824602,1546670,2905564,1770507v80962,223837,-63500,1008063,38100,1266825c3045264,3296095,3437377,3070670,3515164,3323082v77788,252413,-171450,1014413,-104775,1228725c3477064,4766119,3808852,4766119,3915214,4608957v106362,-157162,139700,-754063,133350,-1000125c4042214,3362770,3939026,3181794,3877114,3132582v-61912,-49212,-130969,65881,-200025,180975e" filled="f" strokecolor="red" strokeweight="4pt">
                <v:stroke endarrow="open"/>
                <v:path arrowok="t" o:connecttype="custom" o:connectlocs="552889,56007;457639,46482;181414,560832;286189,1341882;439,1999107;229039,2227707;543364,1608582;1067239,1751457;1810189,2180082;2457889,1694307;2905564,1770507;2943664,3037332;3515164,3323082;3410389,4551807;3915214,4608957;4048564,3608832;3877114,3132582;3677089,3313557" o:connectangles="0,0,0,0,0,0,0,0,0,0,0,0,0,0,0,0,0,0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F7EB26" wp14:editId="72C825FA">
                <wp:simplePos x="0" y="0"/>
                <wp:positionH relativeFrom="margin">
                  <wp:posOffset>2778760</wp:posOffset>
                </wp:positionH>
                <wp:positionV relativeFrom="paragraph">
                  <wp:posOffset>1524000</wp:posOffset>
                </wp:positionV>
                <wp:extent cx="609600" cy="5905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D7A98" w14:textId="338024FC" w:rsidR="00D64A38" w:rsidRPr="006218F6" w:rsidRDefault="00D64A38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EB26" id="Text Box 38" o:spid="_x0000_s1036" type="#_x0000_t4" style="position:absolute;left:0;text-align:left;margin-left:218.8pt;margin-top:120pt;width:48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" fillcolor="yellow" strokecolor="#c0504d [3205]" strokeweight="2pt">
                <v:textbox inset="0,0,0,0">
                  <w:txbxContent>
                    <w:p w14:paraId="08AD7A98" w14:textId="338024FC" w:rsidR="00D64A38" w:rsidRPr="006218F6" w:rsidRDefault="00D64A38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E40179" wp14:editId="35A44BBE">
                <wp:simplePos x="0" y="0"/>
                <wp:positionH relativeFrom="margin">
                  <wp:posOffset>1123950</wp:posOffset>
                </wp:positionH>
                <wp:positionV relativeFrom="paragraph">
                  <wp:posOffset>2238375</wp:posOffset>
                </wp:positionV>
                <wp:extent cx="1828800" cy="381000"/>
                <wp:effectExtent l="0" t="0" r="1206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C0C7E" w14:textId="2E262EA3" w:rsidR="00D64A38" w:rsidRPr="006218F6" w:rsidRDefault="00D64A38" w:rsidP="009179AC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0179" id="Text Box 32" o:spid="_x0000_s1037" type="#_x0000_t202" style="position:absolute;left:0;text-align:left;margin-left:88.5pt;margin-top:176.25pt;width:2in;height:30pt;z-index:2517350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" fillcolor="white [3201]" strokecolor="black [3200]" strokeweight="2pt">
                <v:textbox>
                  <w:txbxContent>
                    <w:p w14:paraId="4B1C0C7E" w14:textId="2E262EA3" w:rsidR="00D64A38" w:rsidRPr="006218F6" w:rsidRDefault="00D64A38" w:rsidP="009179AC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A38">
        <w:rPr>
          <w:noProof/>
        </w:rPr>
        <w:drawing>
          <wp:inline distT="0" distB="0" distL="0" distR="0" wp14:anchorId="647ADCCF" wp14:editId="59917DB1">
            <wp:extent cx="5943600" cy="556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DF3F" w14:textId="1AD36972" w:rsidR="00D65B13" w:rsidRDefault="00D65B13" w:rsidP="00D65B13">
      <w:pPr>
        <w:pStyle w:val="Caption"/>
        <w:jc w:val="center"/>
      </w:pPr>
      <w:bookmarkStart w:id="13" w:name="_Toc510981131"/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Basement (Boiler Rooms)</w:t>
      </w:r>
      <w:bookmarkEnd w:id="13"/>
    </w:p>
    <w:p w14:paraId="50CD4547" w14:textId="44290963" w:rsidR="007839CC" w:rsidRDefault="00CB020D" w:rsidP="007839CC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2D8071F" wp14:editId="0B870D06">
                <wp:simplePos x="0" y="0"/>
                <wp:positionH relativeFrom="column">
                  <wp:posOffset>4629150</wp:posOffset>
                </wp:positionH>
                <wp:positionV relativeFrom="paragraph">
                  <wp:posOffset>5705475</wp:posOffset>
                </wp:positionV>
                <wp:extent cx="609600" cy="140462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4774D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8071F" id="_x0000_s1038" type="#_x0000_t202" style="position:absolute;left:0;text-align:left;margin-left:364.5pt;margin-top:449.25pt;width:48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" filled="f" stroked="f">
                <v:textbox style="mso-fit-shape-to-text:t">
                  <w:txbxContent>
                    <w:p w14:paraId="63F4774D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7A66167" wp14:editId="71EBA23F">
                <wp:simplePos x="0" y="0"/>
                <wp:positionH relativeFrom="column">
                  <wp:posOffset>4972050</wp:posOffset>
                </wp:positionH>
                <wp:positionV relativeFrom="paragraph">
                  <wp:posOffset>5429250</wp:posOffset>
                </wp:positionV>
                <wp:extent cx="609600" cy="140462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D89A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66167" id="_x0000_s1039" type="#_x0000_t202" style="position:absolute;left:0;text-align:left;margin-left:391.5pt;margin-top:427.5pt;width:48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" filled="f" stroked="f">
                <v:textbox style="mso-fit-shape-to-text:t">
                  <w:txbxContent>
                    <w:p w14:paraId="2B19D89A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C51959" wp14:editId="68B43224">
                <wp:simplePos x="0" y="0"/>
                <wp:positionH relativeFrom="column">
                  <wp:posOffset>4962525</wp:posOffset>
                </wp:positionH>
                <wp:positionV relativeFrom="paragraph">
                  <wp:posOffset>5638800</wp:posOffset>
                </wp:positionV>
                <wp:extent cx="419100" cy="41910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C18AB" id="Rectangle 213" o:spid="_x0000_s1026" style="position:absolute;margin-left:390.75pt;margin-top:444pt;width:33pt;height:3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428CA4" wp14:editId="5BBAB01B">
                <wp:simplePos x="0" y="0"/>
                <wp:positionH relativeFrom="margin">
                  <wp:posOffset>2085975</wp:posOffset>
                </wp:positionH>
                <wp:positionV relativeFrom="paragraph">
                  <wp:posOffset>409575</wp:posOffset>
                </wp:positionV>
                <wp:extent cx="1828800" cy="381000"/>
                <wp:effectExtent l="0" t="0" r="1206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FFEFF" w14:textId="7832F3DD" w:rsidR="00D65B13" w:rsidRPr="006218F6" w:rsidRDefault="00D65B13" w:rsidP="00D65B13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46153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8CA4" id="Text Box 198" o:spid="_x0000_s1040" type="#_x0000_t202" style="position:absolute;left:0;text-align:left;margin-left:164.25pt;margin-top:32.25pt;width:2in;height:30pt;z-index:2517575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" fillcolor="white [3201]" strokecolor="black [3200]" strokeweight="2pt">
                <v:textbox>
                  <w:txbxContent>
                    <w:p w14:paraId="7A7FFEFF" w14:textId="7832F3DD" w:rsidR="00D65B13" w:rsidRPr="006218F6" w:rsidRDefault="00D65B13" w:rsidP="00D65B13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46153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CDE153" wp14:editId="21E86950">
                <wp:simplePos x="0" y="0"/>
                <wp:positionH relativeFrom="margin">
                  <wp:posOffset>1419225</wp:posOffset>
                </wp:positionH>
                <wp:positionV relativeFrom="paragraph">
                  <wp:posOffset>2209800</wp:posOffset>
                </wp:positionV>
                <wp:extent cx="1828800" cy="381000"/>
                <wp:effectExtent l="0" t="0" r="1206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07EC" w14:textId="75080E25" w:rsidR="00D65B13" w:rsidRPr="006218F6" w:rsidRDefault="00D65B13" w:rsidP="00D65B13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46153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E153" id="Text Box 54" o:spid="_x0000_s1041" type="#_x0000_t202" style="position:absolute;left:0;text-align:left;margin-left:111.75pt;margin-top:174pt;width:2in;height:30pt;z-index:2517555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" fillcolor="white [3201]" strokecolor="black [3200]" strokeweight="2pt">
                <v:textbox>
                  <w:txbxContent>
                    <w:p w14:paraId="7DA607EC" w14:textId="75080E25" w:rsidR="00D65B13" w:rsidRPr="006218F6" w:rsidRDefault="00D65B13" w:rsidP="00D65B13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46153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91FA09" wp14:editId="7559E1EB">
                <wp:simplePos x="0" y="0"/>
                <wp:positionH relativeFrom="margin">
                  <wp:posOffset>4010025</wp:posOffset>
                </wp:positionH>
                <wp:positionV relativeFrom="paragraph">
                  <wp:posOffset>2209800</wp:posOffset>
                </wp:positionV>
                <wp:extent cx="609600" cy="59055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4422A" w14:textId="51F1C902" w:rsidR="00D65B13" w:rsidRPr="006218F6" w:rsidRDefault="00D65B13" w:rsidP="00D65B13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FA09" id="Text Box 43" o:spid="_x0000_s1042" type="#_x0000_t4" style="position:absolute;left:0;text-align:left;margin-left:315.75pt;margin-top:174pt;width:48pt;height:46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" fillcolor="yellow" strokecolor="#c0504d [3205]" strokeweight="2pt">
                <v:textbox inset="0,0,0,0">
                  <w:txbxContent>
                    <w:p w14:paraId="18D4422A" w14:textId="51F1C902" w:rsidR="00D65B13" w:rsidRPr="006218F6" w:rsidRDefault="00D65B13" w:rsidP="00D65B13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C0A39B" wp14:editId="17D75C15">
                <wp:simplePos x="0" y="0"/>
                <wp:positionH relativeFrom="margin">
                  <wp:posOffset>3914775</wp:posOffset>
                </wp:positionH>
                <wp:positionV relativeFrom="paragraph">
                  <wp:posOffset>457200</wp:posOffset>
                </wp:positionV>
                <wp:extent cx="1828800" cy="381000"/>
                <wp:effectExtent l="0" t="0" r="1206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1E540" w14:textId="250B61CF" w:rsidR="00D65B13" w:rsidRPr="006218F6" w:rsidRDefault="00D65B13" w:rsidP="00D65B13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A39B" id="Text Box 23" o:spid="_x0000_s1043" type="#_x0000_t202" style="position:absolute;left:0;text-align:left;margin-left:308.25pt;margin-top:36pt;width:2in;height:30pt;z-index:2517411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" fillcolor="white [3201]" strokecolor="black [3200]" strokeweight="2pt">
                <v:textbox>
                  <w:txbxContent>
                    <w:p w14:paraId="0A41E540" w14:textId="250B61CF" w:rsidR="00D65B13" w:rsidRPr="006218F6" w:rsidRDefault="00D65B13" w:rsidP="00D65B13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3A73F" wp14:editId="3D32242F">
                <wp:simplePos x="0" y="0"/>
                <wp:positionH relativeFrom="margin">
                  <wp:align>center</wp:align>
                </wp:positionH>
                <wp:positionV relativeFrom="paragraph">
                  <wp:posOffset>4181475</wp:posOffset>
                </wp:positionV>
                <wp:extent cx="1828800" cy="381000"/>
                <wp:effectExtent l="0" t="0" r="1206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7629E" w14:textId="1894F9A8" w:rsidR="00D65B13" w:rsidRPr="006218F6" w:rsidRDefault="00D65B13" w:rsidP="00D65B13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73F" id="Text Box 25" o:spid="_x0000_s1044" type="#_x0000_t202" style="position:absolute;left:0;text-align:left;margin-left:0;margin-top:329.25pt;width:2in;height:30pt;z-index:25174323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" fillcolor="white [3201]" strokecolor="black [3200]" strokeweight="2pt">
                <v:textbox>
                  <w:txbxContent>
                    <w:p w14:paraId="5737629E" w14:textId="1894F9A8" w:rsidR="00D65B13" w:rsidRPr="006218F6" w:rsidRDefault="00D65B13" w:rsidP="00D65B13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6BE877" wp14:editId="1688BC19">
                <wp:simplePos x="0" y="0"/>
                <wp:positionH relativeFrom="column">
                  <wp:posOffset>1863470</wp:posOffset>
                </wp:positionH>
                <wp:positionV relativeFrom="paragraph">
                  <wp:posOffset>714375</wp:posOffset>
                </wp:positionV>
                <wp:extent cx="160773" cy="1723373"/>
                <wp:effectExtent l="133350" t="38100" r="67945" b="48895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3" cy="1723373"/>
                        </a:xfrm>
                        <a:custGeom>
                          <a:avLst/>
                          <a:gdLst>
                            <a:gd name="connsiteX0" fmla="*/ 0 w 123843"/>
                            <a:gd name="connsiteY0" fmla="*/ 1714500 h 1734608"/>
                            <a:gd name="connsiteX1" fmla="*/ 123825 w 123843"/>
                            <a:gd name="connsiteY1" fmla="*/ 1533525 h 1734608"/>
                            <a:gd name="connsiteX2" fmla="*/ 9525 w 123843"/>
                            <a:gd name="connsiteY2" fmla="*/ 266700 h 1734608"/>
                            <a:gd name="connsiteX3" fmla="*/ 47625 w 123843"/>
                            <a:gd name="connsiteY3" fmla="*/ 0 h 1734608"/>
                            <a:gd name="connsiteX0" fmla="*/ 20846 w 144690"/>
                            <a:gd name="connsiteY0" fmla="*/ 1714500 h 1734608"/>
                            <a:gd name="connsiteX1" fmla="*/ 144671 w 144690"/>
                            <a:gd name="connsiteY1" fmla="*/ 1533525 h 1734608"/>
                            <a:gd name="connsiteX2" fmla="*/ 30371 w 144690"/>
                            <a:gd name="connsiteY2" fmla="*/ 266700 h 1734608"/>
                            <a:gd name="connsiteX3" fmla="*/ 11313 w 144690"/>
                            <a:gd name="connsiteY3" fmla="*/ 0 h 1734608"/>
                            <a:gd name="connsiteX0" fmla="*/ 72338 w 196185"/>
                            <a:gd name="connsiteY0" fmla="*/ 1704973 h 1725081"/>
                            <a:gd name="connsiteX1" fmla="*/ 196163 w 196185"/>
                            <a:gd name="connsiteY1" fmla="*/ 1523998 h 1725081"/>
                            <a:gd name="connsiteX2" fmla="*/ 81863 w 196185"/>
                            <a:gd name="connsiteY2" fmla="*/ 257173 h 1725081"/>
                            <a:gd name="connsiteX3" fmla="*/ 5439 w 196185"/>
                            <a:gd name="connsiteY3" fmla="*/ 0 h 1725081"/>
                            <a:gd name="connsiteX0" fmla="*/ 37046 w 160891"/>
                            <a:gd name="connsiteY0" fmla="*/ 1704973 h 1725081"/>
                            <a:gd name="connsiteX1" fmla="*/ 160871 w 160891"/>
                            <a:gd name="connsiteY1" fmla="*/ 1523998 h 1725081"/>
                            <a:gd name="connsiteX2" fmla="*/ 46571 w 160891"/>
                            <a:gd name="connsiteY2" fmla="*/ 257173 h 1725081"/>
                            <a:gd name="connsiteX3" fmla="*/ 8365 w 160891"/>
                            <a:gd name="connsiteY3" fmla="*/ 0 h 1725081"/>
                            <a:gd name="connsiteX0" fmla="*/ 37153 w 160995"/>
                            <a:gd name="connsiteY0" fmla="*/ 1704973 h 1724382"/>
                            <a:gd name="connsiteX1" fmla="*/ 160978 w 160995"/>
                            <a:gd name="connsiteY1" fmla="*/ 1523998 h 1724382"/>
                            <a:gd name="connsiteX2" fmla="*/ 45893 w 160995"/>
                            <a:gd name="connsiteY2" fmla="*/ 276292 h 1724382"/>
                            <a:gd name="connsiteX3" fmla="*/ 8472 w 160995"/>
                            <a:gd name="connsiteY3" fmla="*/ 0 h 1724382"/>
                            <a:gd name="connsiteX0" fmla="*/ 33464 w 157300"/>
                            <a:gd name="connsiteY0" fmla="*/ 1704973 h 1724382"/>
                            <a:gd name="connsiteX1" fmla="*/ 157289 w 157300"/>
                            <a:gd name="connsiteY1" fmla="*/ 1523998 h 1724382"/>
                            <a:gd name="connsiteX2" fmla="*/ 42204 w 157300"/>
                            <a:gd name="connsiteY2" fmla="*/ 276292 h 1724382"/>
                            <a:gd name="connsiteX3" fmla="*/ 4783 w 157300"/>
                            <a:gd name="connsiteY3" fmla="*/ 0 h 1724382"/>
                            <a:gd name="connsiteX0" fmla="*/ 50805 w 174675"/>
                            <a:gd name="connsiteY0" fmla="*/ 1704973 h 1724382"/>
                            <a:gd name="connsiteX1" fmla="*/ 174630 w 174675"/>
                            <a:gd name="connsiteY1" fmla="*/ 1523998 h 1724382"/>
                            <a:gd name="connsiteX2" fmla="*/ 59545 w 174675"/>
                            <a:gd name="connsiteY2" fmla="*/ 276292 h 1724382"/>
                            <a:gd name="connsiteX3" fmla="*/ 22124 w 174675"/>
                            <a:gd name="connsiteY3" fmla="*/ 0 h 1724382"/>
                            <a:gd name="connsiteX0" fmla="*/ 42351 w 166201"/>
                            <a:gd name="connsiteY0" fmla="*/ 1704973 h 1724382"/>
                            <a:gd name="connsiteX1" fmla="*/ 166176 w 166201"/>
                            <a:gd name="connsiteY1" fmla="*/ 1523998 h 1724382"/>
                            <a:gd name="connsiteX2" fmla="*/ 51091 w 166201"/>
                            <a:gd name="connsiteY2" fmla="*/ 276292 h 1724382"/>
                            <a:gd name="connsiteX3" fmla="*/ 13670 w 166201"/>
                            <a:gd name="connsiteY3" fmla="*/ 0 h 1724382"/>
                            <a:gd name="connsiteX0" fmla="*/ 35216 w 159055"/>
                            <a:gd name="connsiteY0" fmla="*/ 1704973 h 1724382"/>
                            <a:gd name="connsiteX1" fmla="*/ 159041 w 159055"/>
                            <a:gd name="connsiteY1" fmla="*/ 1523998 h 1724382"/>
                            <a:gd name="connsiteX2" fmla="*/ 43956 w 159055"/>
                            <a:gd name="connsiteY2" fmla="*/ 276292 h 1724382"/>
                            <a:gd name="connsiteX3" fmla="*/ 6535 w 159055"/>
                            <a:gd name="connsiteY3" fmla="*/ 0 h 1724382"/>
                            <a:gd name="connsiteX0" fmla="*/ 37165 w 161007"/>
                            <a:gd name="connsiteY0" fmla="*/ 1704973 h 1724382"/>
                            <a:gd name="connsiteX1" fmla="*/ 160990 w 161007"/>
                            <a:gd name="connsiteY1" fmla="*/ 1523998 h 1724382"/>
                            <a:gd name="connsiteX2" fmla="*/ 45905 w 161007"/>
                            <a:gd name="connsiteY2" fmla="*/ 276292 h 1724382"/>
                            <a:gd name="connsiteX3" fmla="*/ 8484 w 161007"/>
                            <a:gd name="connsiteY3" fmla="*/ 0 h 1724382"/>
                            <a:gd name="connsiteX0" fmla="*/ 52543 w 176757"/>
                            <a:gd name="connsiteY0" fmla="*/ 1704973 h 1724041"/>
                            <a:gd name="connsiteX1" fmla="*/ 176368 w 176757"/>
                            <a:gd name="connsiteY1" fmla="*/ 1523998 h 1724041"/>
                            <a:gd name="connsiteX2" fmla="*/ 15378 w 176757"/>
                            <a:gd name="connsiteY2" fmla="*/ 285819 h 1724041"/>
                            <a:gd name="connsiteX3" fmla="*/ 23862 w 176757"/>
                            <a:gd name="connsiteY3" fmla="*/ 0 h 1724041"/>
                            <a:gd name="connsiteX0" fmla="*/ 36923 w 160773"/>
                            <a:gd name="connsiteY0" fmla="*/ 1704973 h 1723373"/>
                            <a:gd name="connsiteX1" fmla="*/ 160748 w 160773"/>
                            <a:gd name="connsiteY1" fmla="*/ 1523998 h 1723373"/>
                            <a:gd name="connsiteX2" fmla="*/ 47444 w 160773"/>
                            <a:gd name="connsiteY2" fmla="*/ 304869 h 1723373"/>
                            <a:gd name="connsiteX3" fmla="*/ 8242 w 160773"/>
                            <a:gd name="connsiteY3" fmla="*/ 0 h 1723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0773" h="1723373">
                              <a:moveTo>
                                <a:pt x="36923" y="1704973"/>
                              </a:moveTo>
                              <a:cubicBezTo>
                                <a:pt x="98042" y="1735135"/>
                                <a:pt x="158995" y="1757349"/>
                                <a:pt x="160748" y="1523998"/>
                              </a:cubicBezTo>
                              <a:cubicBezTo>
                                <a:pt x="162501" y="1290647"/>
                                <a:pt x="72958" y="616031"/>
                                <a:pt x="47444" y="304869"/>
                              </a:cubicBezTo>
                              <a:cubicBezTo>
                                <a:pt x="21930" y="-6293"/>
                                <a:pt x="-17158" y="5556"/>
                                <a:pt x="8242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BB" id="Freeform: Shape 29" o:spid="_x0000_s1026" style="position:absolute;margin-left:146.75pt;margin-top:56.25pt;width:12.65pt;height:13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773,172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" path="m36923,1704973v61119,30162,122072,52376,123825,-180975c162501,1290647,72958,616031,47444,304869,21930,-6293,-17158,5556,8242,e" filled="f" strokecolor="yellow" strokeweight="4pt">
                <v:stroke endarrow="open"/>
                <v:path arrowok="t" o:connecttype="custom" o:connectlocs="36923,1704973;160748,1523998;47444,304869;8242,0" o:connectangles="0,0,0,0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B1A701" wp14:editId="0D764A24">
                <wp:simplePos x="0" y="0"/>
                <wp:positionH relativeFrom="column">
                  <wp:posOffset>2678835</wp:posOffset>
                </wp:positionH>
                <wp:positionV relativeFrom="paragraph">
                  <wp:posOffset>895350</wp:posOffset>
                </wp:positionV>
                <wp:extent cx="1529057" cy="3638550"/>
                <wp:effectExtent l="152400" t="0" r="33655" b="5715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57" cy="3638550"/>
                        </a:xfrm>
                        <a:custGeom>
                          <a:avLst/>
                          <a:gdLst>
                            <a:gd name="connsiteX0" fmla="*/ 1435965 w 1529057"/>
                            <a:gd name="connsiteY0" fmla="*/ 0 h 3638550"/>
                            <a:gd name="connsiteX1" fmla="*/ 1512165 w 1529057"/>
                            <a:gd name="connsiteY1" fmla="*/ 733425 h 3638550"/>
                            <a:gd name="connsiteX2" fmla="*/ 1150215 w 1529057"/>
                            <a:gd name="connsiteY2" fmla="*/ 781050 h 3638550"/>
                            <a:gd name="connsiteX3" fmla="*/ 1188315 w 1529057"/>
                            <a:gd name="connsiteY3" fmla="*/ 1609725 h 3638550"/>
                            <a:gd name="connsiteX4" fmla="*/ 1140690 w 1529057"/>
                            <a:gd name="connsiteY4" fmla="*/ 2819400 h 3638550"/>
                            <a:gd name="connsiteX5" fmla="*/ 731115 w 1529057"/>
                            <a:gd name="connsiteY5" fmla="*/ 3000375 h 3638550"/>
                            <a:gd name="connsiteX6" fmla="*/ 92940 w 1529057"/>
                            <a:gd name="connsiteY6" fmla="*/ 2895600 h 3638550"/>
                            <a:gd name="connsiteX7" fmla="*/ 16740 w 1529057"/>
                            <a:gd name="connsiteY7" fmla="*/ 3638550 h 363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529057" h="3638550">
                              <a:moveTo>
                                <a:pt x="1435965" y="0"/>
                              </a:moveTo>
                              <a:cubicBezTo>
                                <a:pt x="1497877" y="301625"/>
                                <a:pt x="1559790" y="603250"/>
                                <a:pt x="1512165" y="733425"/>
                              </a:cubicBezTo>
                              <a:cubicBezTo>
                                <a:pt x="1464540" y="863600"/>
                                <a:pt x="1204190" y="635000"/>
                                <a:pt x="1150215" y="781050"/>
                              </a:cubicBezTo>
                              <a:cubicBezTo>
                                <a:pt x="1096240" y="927100"/>
                                <a:pt x="1189902" y="1270000"/>
                                <a:pt x="1188315" y="1609725"/>
                              </a:cubicBezTo>
                              <a:cubicBezTo>
                                <a:pt x="1186727" y="1949450"/>
                                <a:pt x="1216890" y="2587625"/>
                                <a:pt x="1140690" y="2819400"/>
                              </a:cubicBezTo>
                              <a:cubicBezTo>
                                <a:pt x="1064490" y="3051175"/>
                                <a:pt x="905740" y="2987675"/>
                                <a:pt x="731115" y="3000375"/>
                              </a:cubicBezTo>
                              <a:cubicBezTo>
                                <a:pt x="556490" y="3013075"/>
                                <a:pt x="212002" y="2789238"/>
                                <a:pt x="92940" y="2895600"/>
                              </a:cubicBezTo>
                              <a:cubicBezTo>
                                <a:pt x="-26122" y="3001962"/>
                                <a:pt x="-4691" y="3320256"/>
                                <a:pt x="16740" y="363855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9C1C4" id="Freeform: Shape 26" o:spid="_x0000_s1026" style="position:absolute;margin-left:210.95pt;margin-top:70.5pt;width:120.4pt;height:286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9057,363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" path="m1435965,v61912,301625,123825,603250,76200,733425c1464540,863600,1204190,635000,1150215,781050v-53975,146050,39687,488950,38100,828675c1186727,1949450,1216890,2587625,1140690,2819400v-76200,231775,-234950,168275,-409575,180975c556490,3013075,212002,2789238,92940,2895600,-26122,3001962,-4691,3320256,16740,3638550e" filled="f" strokecolor="red" strokeweight="4pt">
                <v:stroke endarrow="open"/>
                <v:path arrowok="t" o:connecttype="custom" o:connectlocs="1435965,0;1512165,733425;1150215,781050;1188315,1609725;1140690,2819400;731115,3000375;92940,2895600;16740,3638550" o:connectangles="0,0,0,0,0,0,0,0"/>
              </v:shape>
            </w:pict>
          </mc:Fallback>
        </mc:AlternateContent>
      </w:r>
      <w:r w:rsidR="009179AC">
        <w:rPr>
          <w:noProof/>
        </w:rPr>
        <w:drawing>
          <wp:inline distT="0" distB="0" distL="0" distR="0" wp14:anchorId="1D0C3816" wp14:editId="0274881B">
            <wp:extent cx="5248463" cy="623887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08" cy="62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9126" w14:textId="24ABFB65" w:rsidR="009179AC" w:rsidRPr="009179AC" w:rsidRDefault="007839CC" w:rsidP="009179AC">
      <w:pPr>
        <w:pStyle w:val="Caption"/>
        <w:jc w:val="center"/>
      </w:pPr>
      <w:bookmarkStart w:id="14" w:name="_Toc510981132"/>
      <w:r>
        <w:t xml:space="preserve">Figure </w:t>
      </w:r>
      <w:fldSimple w:instr=" SEQ Figure \* ARABIC ">
        <w:r w:rsidR="00D65B13">
          <w:rPr>
            <w:noProof/>
          </w:rPr>
          <w:t>4</w:t>
        </w:r>
      </w:fldSimple>
      <w:r>
        <w:t>: Scene 1 - Ground Level</w:t>
      </w:r>
      <w:bookmarkEnd w:id="14"/>
    </w:p>
    <w:p w14:paraId="384ED30A" w14:textId="59D660AB" w:rsidR="009179AC" w:rsidRDefault="00CB020D" w:rsidP="009179AC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0476248" wp14:editId="5739EBBA">
                <wp:simplePos x="0" y="0"/>
                <wp:positionH relativeFrom="column">
                  <wp:posOffset>1628775</wp:posOffset>
                </wp:positionH>
                <wp:positionV relativeFrom="paragraph">
                  <wp:posOffset>4772025</wp:posOffset>
                </wp:positionV>
                <wp:extent cx="609600" cy="140462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759EF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76248" id="_x0000_s1045" type="#_x0000_t202" style="position:absolute;left:0;text-align:left;margin-left:128.25pt;margin-top:375.75pt;width:48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" filled="f" stroked="f">
                <v:textbox style="mso-fit-shape-to-text:t">
                  <w:txbxContent>
                    <w:p w14:paraId="74D759EF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3C751D5" wp14:editId="6DDD296A">
                <wp:simplePos x="0" y="0"/>
                <wp:positionH relativeFrom="column">
                  <wp:posOffset>1276350</wp:posOffset>
                </wp:positionH>
                <wp:positionV relativeFrom="paragraph">
                  <wp:posOffset>4514850</wp:posOffset>
                </wp:positionV>
                <wp:extent cx="60960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5A225" w14:textId="77777777" w:rsidR="00CB020D" w:rsidRPr="00CB020D" w:rsidRDefault="00CB020D" w:rsidP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751D5" id="_x0000_s1046" type="#_x0000_t202" style="position:absolute;left:0;text-align:left;margin-left:100.5pt;margin-top:355.5pt;width:48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" filled="f" stroked="f">
                <v:textbox style="mso-fit-shape-to-text:t">
                  <w:txbxContent>
                    <w:p w14:paraId="4345A225" w14:textId="77777777" w:rsidR="00CB020D" w:rsidRPr="00CB020D" w:rsidRDefault="00CB020D" w:rsidP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1D1E54" wp14:editId="480A69B3">
                <wp:simplePos x="0" y="0"/>
                <wp:positionH relativeFrom="column">
                  <wp:posOffset>1257300</wp:posOffset>
                </wp:positionH>
                <wp:positionV relativeFrom="paragraph">
                  <wp:posOffset>4724400</wp:posOffset>
                </wp:positionV>
                <wp:extent cx="40957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E68ED" id="Rectangle 210" o:spid="_x0000_s1026" style="position:absolute;margin-left:99pt;margin-top:372pt;width:32.25pt;height:32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14615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0104E9" wp14:editId="5085AA8D">
                <wp:simplePos x="0" y="0"/>
                <wp:positionH relativeFrom="margin">
                  <wp:posOffset>2867025</wp:posOffset>
                </wp:positionH>
                <wp:positionV relativeFrom="paragraph">
                  <wp:posOffset>1028700</wp:posOffset>
                </wp:positionV>
                <wp:extent cx="1828800" cy="381000"/>
                <wp:effectExtent l="0" t="0" r="1206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A7C23" w14:textId="4012357E" w:rsidR="00146153" w:rsidRPr="006218F6" w:rsidRDefault="00146153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04E9" id="Text Box 206" o:spid="_x0000_s1047" type="#_x0000_t202" style="position:absolute;left:0;text-align:left;margin-left:225.75pt;margin-top:81pt;width:2in;height:30pt;z-index:2517647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" fillcolor="white [3201]" strokecolor="black [3200]" strokeweight="2pt">
                <v:textbox>
                  <w:txbxContent>
                    <w:p w14:paraId="507A7C23" w14:textId="4012357E" w:rsidR="00146153" w:rsidRPr="006218F6" w:rsidRDefault="00146153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6CBE8A" wp14:editId="367F25F1">
                <wp:simplePos x="0" y="0"/>
                <wp:positionH relativeFrom="margin">
                  <wp:posOffset>2114550</wp:posOffset>
                </wp:positionH>
                <wp:positionV relativeFrom="paragraph">
                  <wp:posOffset>285750</wp:posOffset>
                </wp:positionV>
                <wp:extent cx="1828800" cy="381000"/>
                <wp:effectExtent l="0" t="0" r="1206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4F8F2" w14:textId="385BFB9F" w:rsidR="00D65B13" w:rsidRPr="006218F6" w:rsidRDefault="00D65B13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BE8A" id="Text Box 51" o:spid="_x0000_s1048" type="#_x0000_t202" style="position:absolute;left:0;text-align:left;margin-left:166.5pt;margin-top:22.5pt;width:2in;height:30pt;z-index:251753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" fillcolor="white [3201]" strokecolor="black [3200]" strokeweight="2pt">
                <v:textbox>
                  <w:txbxContent>
                    <w:p w14:paraId="0A84F8F2" w14:textId="385BFB9F" w:rsidR="00D65B13" w:rsidRPr="006218F6" w:rsidRDefault="00D65B13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EFA369" wp14:editId="4FFF0B9C">
                <wp:simplePos x="0" y="0"/>
                <wp:positionH relativeFrom="margin">
                  <wp:posOffset>2466975</wp:posOffset>
                </wp:positionH>
                <wp:positionV relativeFrom="paragraph">
                  <wp:posOffset>2238375</wp:posOffset>
                </wp:positionV>
                <wp:extent cx="609600" cy="5905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D255" w14:textId="47ADB9E7" w:rsidR="00D64A38" w:rsidRPr="006218F6" w:rsidRDefault="00D64A38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A369" id="Text Box 39" o:spid="_x0000_s1049" type="#_x0000_t4" style="position:absolute;left:0;text-align:left;margin-left:194.25pt;margin-top:176.25pt;width:48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" fillcolor="yellow" strokecolor="#c0504d [3205]" strokeweight="2pt">
                <v:textbox inset="0,0,0,0">
                  <w:txbxContent>
                    <w:p w14:paraId="4EE1D255" w14:textId="47ADB9E7" w:rsidR="00D64A38" w:rsidRPr="006218F6" w:rsidRDefault="00D64A38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E91B22" wp14:editId="5E93E82C">
                <wp:simplePos x="0" y="0"/>
                <wp:positionH relativeFrom="column">
                  <wp:posOffset>2390775</wp:posOffset>
                </wp:positionH>
                <wp:positionV relativeFrom="paragraph">
                  <wp:posOffset>752486</wp:posOffset>
                </wp:positionV>
                <wp:extent cx="334976" cy="400039"/>
                <wp:effectExtent l="19050" t="19050" r="160655" b="57785"/>
                <wp:wrapNone/>
                <wp:docPr id="48" name="Freeform: 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6" cy="400039"/>
                        </a:xfrm>
                        <a:custGeom>
                          <a:avLst/>
                          <a:gdLst>
                            <a:gd name="connsiteX0" fmla="*/ 0 w 334976"/>
                            <a:gd name="connsiteY0" fmla="*/ 28564 h 400039"/>
                            <a:gd name="connsiteX1" fmla="*/ 323850 w 334976"/>
                            <a:gd name="connsiteY1" fmla="*/ 38089 h 400039"/>
                            <a:gd name="connsiteX2" fmla="*/ 228600 w 334976"/>
                            <a:gd name="connsiteY2" fmla="*/ 400039 h 4000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4976" h="400039">
                              <a:moveTo>
                                <a:pt x="0" y="28564"/>
                              </a:moveTo>
                              <a:cubicBezTo>
                                <a:pt x="142875" y="2370"/>
                                <a:pt x="285750" y="-23824"/>
                                <a:pt x="323850" y="38089"/>
                              </a:cubicBezTo>
                              <a:cubicBezTo>
                                <a:pt x="361950" y="100002"/>
                                <a:pt x="295275" y="250020"/>
                                <a:pt x="228600" y="400039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C5231" id="Freeform: Shape 48" o:spid="_x0000_s1026" style="position:absolute;margin-left:188.25pt;margin-top:59.25pt;width:26.4pt;height:3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976,40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" path="m,28564c142875,2370,285750,-23824,323850,38089v38100,61913,-28575,211931,-95250,361950e" filled="f" strokecolor="yellow" strokeweight="4pt">
                <v:stroke endarrow="open"/>
                <v:path arrowok="t" o:connecttype="custom" o:connectlocs="0,28564;323850,38089;228600,400039" o:connectangles="0,0,0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08DD78" wp14:editId="2208A012">
                <wp:simplePos x="0" y="0"/>
                <wp:positionH relativeFrom="column">
                  <wp:posOffset>2111567</wp:posOffset>
                </wp:positionH>
                <wp:positionV relativeFrom="paragraph">
                  <wp:posOffset>800100</wp:posOffset>
                </wp:positionV>
                <wp:extent cx="1184083" cy="2602841"/>
                <wp:effectExtent l="57150" t="38100" r="35560" b="45720"/>
                <wp:wrapNone/>
                <wp:docPr id="47" name="Freeform: 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083" cy="2602841"/>
                        </a:xfrm>
                        <a:custGeom>
                          <a:avLst/>
                          <a:gdLst>
                            <a:gd name="connsiteX0" fmla="*/ 1184083 w 1184083"/>
                            <a:gd name="connsiteY0" fmla="*/ 2286000 h 2602841"/>
                            <a:gd name="connsiteX1" fmla="*/ 764983 w 1184083"/>
                            <a:gd name="connsiteY1" fmla="*/ 2571750 h 2602841"/>
                            <a:gd name="connsiteX2" fmla="*/ 60133 w 1184083"/>
                            <a:gd name="connsiteY2" fmla="*/ 2447925 h 2602841"/>
                            <a:gd name="connsiteX3" fmla="*/ 79183 w 1184083"/>
                            <a:gd name="connsiteY3" fmla="*/ 1266825 h 2602841"/>
                            <a:gd name="connsiteX4" fmla="*/ 422083 w 1184083"/>
                            <a:gd name="connsiteY4" fmla="*/ 790575 h 2602841"/>
                            <a:gd name="connsiteX5" fmla="*/ 98233 w 1184083"/>
                            <a:gd name="connsiteY5" fmla="*/ 419100 h 2602841"/>
                            <a:gd name="connsiteX6" fmla="*/ 155383 w 1184083"/>
                            <a:gd name="connsiteY6" fmla="*/ 0 h 26028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84083" h="2602841">
                              <a:moveTo>
                                <a:pt x="1184083" y="2286000"/>
                              </a:moveTo>
                              <a:cubicBezTo>
                                <a:pt x="1068195" y="2415381"/>
                                <a:pt x="952308" y="2544763"/>
                                <a:pt x="764983" y="2571750"/>
                              </a:cubicBezTo>
                              <a:cubicBezTo>
                                <a:pt x="577658" y="2598738"/>
                                <a:pt x="174433" y="2665412"/>
                                <a:pt x="60133" y="2447925"/>
                              </a:cubicBezTo>
                              <a:cubicBezTo>
                                <a:pt x="-54167" y="2230438"/>
                                <a:pt x="18858" y="1543050"/>
                                <a:pt x="79183" y="1266825"/>
                              </a:cubicBezTo>
                              <a:cubicBezTo>
                                <a:pt x="139508" y="990600"/>
                                <a:pt x="418908" y="931862"/>
                                <a:pt x="422083" y="790575"/>
                              </a:cubicBezTo>
                              <a:cubicBezTo>
                                <a:pt x="425258" y="649288"/>
                                <a:pt x="142683" y="550862"/>
                                <a:pt x="98233" y="419100"/>
                              </a:cubicBezTo>
                              <a:cubicBezTo>
                                <a:pt x="53783" y="287338"/>
                                <a:pt x="104583" y="143669"/>
                                <a:pt x="155383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59FC" id="Freeform: Shape 47" o:spid="_x0000_s1026" style="position:absolute;margin-left:166.25pt;margin-top:63pt;width:93.25pt;height:204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083,2602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" path="m1184083,2286000v-115888,129381,-231775,258763,-419100,285750c577658,2598738,174433,2665412,60133,2447925,-54167,2230438,18858,1543050,79183,1266825,139508,990600,418908,931862,422083,790575,425258,649288,142683,550862,98233,419100,53783,287338,104583,143669,155383,e" filled="f" strokecolor="red" strokeweight="4pt">
                <v:stroke endarrow="open"/>
                <v:path arrowok="t" o:connecttype="custom" o:connectlocs="1184083,2286000;764983,2571750;60133,2447925;79183,1266825;422083,790575;98233,419100;155383,0" o:connectangles="0,0,0,0,0,0,0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BAFE2" wp14:editId="6C4EFF29">
                <wp:simplePos x="0" y="0"/>
                <wp:positionH relativeFrom="margin">
                  <wp:posOffset>3333750</wp:posOffset>
                </wp:positionH>
                <wp:positionV relativeFrom="paragraph">
                  <wp:posOffset>2524125</wp:posOffset>
                </wp:positionV>
                <wp:extent cx="1828800" cy="381000"/>
                <wp:effectExtent l="0" t="0" r="1206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43564" w14:textId="4EFB3C07" w:rsidR="00D64A38" w:rsidRPr="006218F6" w:rsidRDefault="00D65B13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AFE2" id="Text Box 35" o:spid="_x0000_s1050" type="#_x0000_t202" style="position:absolute;left:0;text-align:left;margin-left:262.5pt;margin-top:198.75pt;width:2in;height:30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" fillcolor="white [3201]" strokecolor="black [3200]" strokeweight="2pt">
                <v:textbox>
                  <w:txbxContent>
                    <w:p w14:paraId="1BC43564" w14:textId="4EFB3C07" w:rsidR="00D64A38" w:rsidRPr="006218F6" w:rsidRDefault="00D65B13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9AC">
        <w:rPr>
          <w:noProof/>
        </w:rPr>
        <w:drawing>
          <wp:inline distT="0" distB="0" distL="0" distR="0" wp14:anchorId="0D450C94" wp14:editId="5F52BF25">
            <wp:extent cx="3653781" cy="5248275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9" cy="5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1E12" w14:textId="6F0F600E" w:rsidR="000C51F6" w:rsidRDefault="009179AC" w:rsidP="009179AC">
      <w:pPr>
        <w:pStyle w:val="Caption"/>
        <w:jc w:val="center"/>
      </w:pPr>
      <w:bookmarkStart w:id="15" w:name="_Toc510981133"/>
      <w:r>
        <w:t xml:space="preserve">Figure </w:t>
      </w:r>
      <w:fldSimple w:instr=" SEQ Figure \* ARABIC ">
        <w:r w:rsidR="00D65B13">
          <w:rPr>
            <w:noProof/>
          </w:rPr>
          <w:t>5</w:t>
        </w:r>
      </w:fldSimple>
      <w:r>
        <w:t>: Scene 1 - Top Level</w:t>
      </w:r>
      <w:bookmarkEnd w:id="15"/>
    </w:p>
    <w:p w14:paraId="070E0192" w14:textId="3DC8D2CE" w:rsidR="0075143A" w:rsidRDefault="0075143A" w:rsidP="0075143A"/>
    <w:p w14:paraId="408F0B51" w14:textId="1D7624B1" w:rsidR="00D65B13" w:rsidRDefault="00CB020D" w:rsidP="00D65B13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2636E55" wp14:editId="34945F16">
                <wp:simplePos x="0" y="0"/>
                <wp:positionH relativeFrom="column">
                  <wp:posOffset>981075</wp:posOffset>
                </wp:positionH>
                <wp:positionV relativeFrom="paragraph">
                  <wp:posOffset>5419725</wp:posOffset>
                </wp:positionV>
                <wp:extent cx="609600" cy="140462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4B34" w14:textId="77777777" w:rsidR="00CB020D" w:rsidRPr="00CB020D" w:rsidRDefault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36E55" id="_x0000_s1051" type="#_x0000_t202" style="position:absolute;left:0;text-align:left;margin-left:77.25pt;margin-top:426.75pt;width:48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" filled="f" stroked="f">
                <v:textbox style="mso-fit-shape-to-text:t">
                  <w:txbxContent>
                    <w:p w14:paraId="4A9A4B34" w14:textId="77777777" w:rsidR="00CB020D" w:rsidRPr="00CB020D" w:rsidRDefault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914A4BF" wp14:editId="493EAA17">
                <wp:simplePos x="0" y="0"/>
                <wp:positionH relativeFrom="column">
                  <wp:posOffset>647700</wp:posOffset>
                </wp:positionH>
                <wp:positionV relativeFrom="paragraph">
                  <wp:posOffset>5162550</wp:posOffset>
                </wp:positionV>
                <wp:extent cx="6096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55AE" w14:textId="7EFCD9F9" w:rsidR="00CB020D" w:rsidRPr="00CB020D" w:rsidRDefault="00CB02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4A4BF" id="_x0000_s1052" type="#_x0000_t202" style="position:absolute;left:0;text-align:left;margin-left:51pt;margin-top:406.5pt;width:48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" filled="f" stroked="f">
                <v:textbox style="mso-fit-shape-to-text:t">
                  <w:txbxContent>
                    <w:p w14:paraId="2EE655AE" w14:textId="7EFCD9F9" w:rsidR="00CB020D" w:rsidRPr="00CB020D" w:rsidRDefault="00CB020D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518757" wp14:editId="634F1A4A">
                <wp:simplePos x="0" y="0"/>
                <wp:positionH relativeFrom="column">
                  <wp:posOffset>666750</wp:posOffset>
                </wp:positionH>
                <wp:positionV relativeFrom="paragraph">
                  <wp:posOffset>5381625</wp:posOffset>
                </wp:positionV>
                <wp:extent cx="381000" cy="381000"/>
                <wp:effectExtent l="0" t="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0C242" id="Rectangle 208" o:spid="_x0000_s1026" style="position:absolute;margin-left:52.5pt;margin-top:423.75pt;width:30pt;height:3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" fillcolor="#4f81bd [3204]" strokecolor="#243f60 [1604]" strokeweight="2pt"/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44BEB1" wp14:editId="044D1967">
                <wp:simplePos x="0" y="0"/>
                <wp:positionH relativeFrom="column">
                  <wp:posOffset>1276350</wp:posOffset>
                </wp:positionH>
                <wp:positionV relativeFrom="paragraph">
                  <wp:posOffset>1148077</wp:posOffset>
                </wp:positionV>
                <wp:extent cx="3329967" cy="4147823"/>
                <wp:effectExtent l="38100" t="133350" r="60960" b="24130"/>
                <wp:wrapNone/>
                <wp:docPr id="205" name="Freeform: 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67" cy="4147823"/>
                        </a:xfrm>
                        <a:custGeom>
                          <a:avLst/>
                          <a:gdLst>
                            <a:gd name="connsiteX0" fmla="*/ 3295650 w 3329967"/>
                            <a:gd name="connsiteY0" fmla="*/ 4147823 h 4147823"/>
                            <a:gd name="connsiteX1" fmla="*/ 3248025 w 3329967"/>
                            <a:gd name="connsiteY1" fmla="*/ 2757173 h 4147823"/>
                            <a:gd name="connsiteX2" fmla="*/ 2581275 w 3329967"/>
                            <a:gd name="connsiteY2" fmla="*/ 1804673 h 4147823"/>
                            <a:gd name="connsiteX3" fmla="*/ 2771775 w 3329967"/>
                            <a:gd name="connsiteY3" fmla="*/ 1128398 h 4147823"/>
                            <a:gd name="connsiteX4" fmla="*/ 2428875 w 3329967"/>
                            <a:gd name="connsiteY4" fmla="*/ 328298 h 4147823"/>
                            <a:gd name="connsiteX5" fmla="*/ 1676400 w 3329967"/>
                            <a:gd name="connsiteY5" fmla="*/ 537848 h 4147823"/>
                            <a:gd name="connsiteX6" fmla="*/ 1190625 w 3329967"/>
                            <a:gd name="connsiteY6" fmla="*/ 375923 h 4147823"/>
                            <a:gd name="connsiteX7" fmla="*/ 847725 w 3329967"/>
                            <a:gd name="connsiteY7" fmla="*/ 23498 h 4147823"/>
                            <a:gd name="connsiteX8" fmla="*/ 0 w 3329967"/>
                            <a:gd name="connsiteY8" fmla="*/ 61598 h 4147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329967" h="4147823">
                              <a:moveTo>
                                <a:pt x="3295650" y="4147823"/>
                              </a:moveTo>
                              <a:cubicBezTo>
                                <a:pt x="3331369" y="3647760"/>
                                <a:pt x="3367088" y="3147698"/>
                                <a:pt x="3248025" y="2757173"/>
                              </a:cubicBezTo>
                              <a:cubicBezTo>
                                <a:pt x="3128962" y="2366648"/>
                                <a:pt x="2660650" y="2076135"/>
                                <a:pt x="2581275" y="1804673"/>
                              </a:cubicBezTo>
                              <a:cubicBezTo>
                                <a:pt x="2501900" y="1533211"/>
                                <a:pt x="2797175" y="1374461"/>
                                <a:pt x="2771775" y="1128398"/>
                              </a:cubicBezTo>
                              <a:cubicBezTo>
                                <a:pt x="2746375" y="882335"/>
                                <a:pt x="2611437" y="426723"/>
                                <a:pt x="2428875" y="328298"/>
                              </a:cubicBezTo>
                              <a:cubicBezTo>
                                <a:pt x="2246313" y="229873"/>
                                <a:pt x="1882775" y="529910"/>
                                <a:pt x="1676400" y="537848"/>
                              </a:cubicBezTo>
                              <a:cubicBezTo>
                                <a:pt x="1470025" y="545785"/>
                                <a:pt x="1328738" y="461648"/>
                                <a:pt x="1190625" y="375923"/>
                              </a:cubicBezTo>
                              <a:cubicBezTo>
                                <a:pt x="1052512" y="290198"/>
                                <a:pt x="1046162" y="75885"/>
                                <a:pt x="847725" y="23498"/>
                              </a:cubicBezTo>
                              <a:cubicBezTo>
                                <a:pt x="649288" y="-28889"/>
                                <a:pt x="324644" y="16354"/>
                                <a:pt x="0" y="61598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7F04A" id="Freeform: Shape 205" o:spid="_x0000_s1026" style="position:absolute;margin-left:100.5pt;margin-top:90.4pt;width:262.2pt;height:326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9967,414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" path="m3295650,4147823v35719,-500063,71438,-1000125,-47625,-1390650c3128962,2366648,2660650,2076135,2581275,1804673v-79375,-271462,215900,-430212,190500,-676275c2746375,882335,2611437,426723,2428875,328298,2246313,229873,1882775,529910,1676400,537848v-206375,7937,-347662,-76200,-485775,-161925c1052512,290198,1046162,75885,847725,23498,649288,-28889,324644,16354,,61598e" filled="f" strokecolor="yellow" strokeweight="4pt">
                <v:stroke endarrow="open"/>
                <v:path arrowok="t" o:connecttype="custom" o:connectlocs="3295650,4147823;3248025,2757173;2581275,1804673;2771775,1128398;2428875,328298;1676400,537848;1190625,375923;847725,23498;0,61598" o:connectangles="0,0,0,0,0,0,0,0,0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241190" wp14:editId="012E761B">
                <wp:simplePos x="0" y="0"/>
                <wp:positionH relativeFrom="margin">
                  <wp:posOffset>3590925</wp:posOffset>
                </wp:positionH>
                <wp:positionV relativeFrom="paragraph">
                  <wp:posOffset>2905125</wp:posOffset>
                </wp:positionV>
                <wp:extent cx="609600" cy="590550"/>
                <wp:effectExtent l="0" t="0" r="19050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ED45" w14:textId="779039A2" w:rsidR="00D65B13" w:rsidRPr="006218F6" w:rsidRDefault="008E0366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1190" id="Text Box 203" o:spid="_x0000_s1053" type="#_x0000_t4" style="position:absolute;left:0;text-align:left;margin-left:282.75pt;margin-top:228.75pt;width:48pt;height:46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" fillcolor="yellow" strokecolor="#c0504d [3205]" strokeweight="2pt">
                <v:textbox inset="0,0,0,0">
                  <w:txbxContent>
                    <w:p w14:paraId="4184ED45" w14:textId="779039A2" w:rsidR="00D65B13" w:rsidRPr="006218F6" w:rsidRDefault="008E0366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BCC09C" wp14:editId="73CA9865">
                <wp:simplePos x="0" y="0"/>
                <wp:positionH relativeFrom="margin">
                  <wp:posOffset>781050</wp:posOffset>
                </wp:positionH>
                <wp:positionV relativeFrom="paragraph">
                  <wp:posOffset>1609725</wp:posOffset>
                </wp:positionV>
                <wp:extent cx="1828800" cy="381000"/>
                <wp:effectExtent l="0" t="0" r="12065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13292" w14:textId="59DF253D" w:rsidR="00D65B13" w:rsidRPr="006218F6" w:rsidRDefault="00D65B13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46153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C09C" id="Text Box 204" o:spid="_x0000_s1054" type="#_x0000_t202" style="position:absolute;left:0;text-align:left;margin-left:61.5pt;margin-top:126.75pt;width:2in;height:30pt;z-index:2517616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" fillcolor="white [3201]" strokecolor="black [3200]" strokeweight="2pt">
                <v:textbox>
                  <w:txbxContent>
                    <w:p w14:paraId="72E13292" w14:textId="59DF253D" w:rsidR="00D65B13" w:rsidRPr="006218F6" w:rsidRDefault="00D65B13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46153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1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87786F" wp14:editId="12DD66AE">
                <wp:simplePos x="0" y="0"/>
                <wp:positionH relativeFrom="margin">
                  <wp:posOffset>1600200</wp:posOffset>
                </wp:positionH>
                <wp:positionV relativeFrom="paragraph">
                  <wp:posOffset>590550</wp:posOffset>
                </wp:positionV>
                <wp:extent cx="1828800" cy="381000"/>
                <wp:effectExtent l="0" t="0" r="1206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A705F" w14:textId="5C2FDDAE" w:rsidR="00D64A38" w:rsidRPr="006218F6" w:rsidRDefault="00D64A38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46153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786F" id="Text Box 44" o:spid="_x0000_s1055" type="#_x0000_t202" style="position:absolute;left:0;text-align:left;margin-left:126pt;margin-top:46.5pt;width:2in;height:30pt;z-index:2516951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" fillcolor="white [3201]" strokecolor="black [3200]" strokeweight="2pt">
                <v:textbox>
                  <w:txbxContent>
                    <w:p w14:paraId="32EA705F" w14:textId="5C2FDDAE" w:rsidR="00D64A38" w:rsidRPr="006218F6" w:rsidRDefault="00D64A38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46153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43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5551E5" wp14:editId="5E49D91D">
                <wp:simplePos x="0" y="0"/>
                <wp:positionH relativeFrom="margin">
                  <wp:posOffset>3838575</wp:posOffset>
                </wp:positionH>
                <wp:positionV relativeFrom="paragraph">
                  <wp:posOffset>5334000</wp:posOffset>
                </wp:positionV>
                <wp:extent cx="1828800" cy="381000"/>
                <wp:effectExtent l="0" t="0" r="1206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1AB9" w14:textId="19E80A56" w:rsidR="00D64A38" w:rsidRPr="006218F6" w:rsidRDefault="00D64A38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46153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51E5" id="Text Box 45" o:spid="_x0000_s1056" type="#_x0000_t202" style="position:absolute;left:0;text-align:left;margin-left:302.25pt;margin-top:420pt;width:2in;height:30pt;z-index:2516971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" fillcolor="white [3201]" strokecolor="black [3200]" strokeweight="2pt">
                <v:textbox>
                  <w:txbxContent>
                    <w:p w14:paraId="09C71AB9" w14:textId="19E80A56" w:rsidR="00D64A38" w:rsidRPr="006218F6" w:rsidRDefault="00D64A38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46153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43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2E3CF" wp14:editId="56094339">
                <wp:simplePos x="0" y="0"/>
                <wp:positionH relativeFrom="margin">
                  <wp:posOffset>2228850</wp:posOffset>
                </wp:positionH>
                <wp:positionV relativeFrom="paragraph">
                  <wp:posOffset>1628775</wp:posOffset>
                </wp:positionV>
                <wp:extent cx="609600" cy="59055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F907E" w14:textId="6113BB3A" w:rsidR="00D64A38" w:rsidRPr="006218F6" w:rsidRDefault="008E0366" w:rsidP="0075143A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E3CF" id="Text Box 41" o:spid="_x0000_s1057" type="#_x0000_t4" style="position:absolute;left:0;text-align:left;margin-left:175.5pt;margin-top:128.25pt;width:48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" fillcolor="yellow" strokecolor="#c0504d [3205]" strokeweight="2pt">
                <v:textbox inset="0,0,0,0">
                  <w:txbxContent>
                    <w:p w14:paraId="6B5F907E" w14:textId="6113BB3A" w:rsidR="00D64A38" w:rsidRPr="006218F6" w:rsidRDefault="008E0366" w:rsidP="0075143A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43A">
        <w:rPr>
          <w:noProof/>
        </w:rPr>
        <w:drawing>
          <wp:inline distT="0" distB="0" distL="0" distR="0" wp14:anchorId="70684D58" wp14:editId="218ECE52">
            <wp:extent cx="5419725" cy="6027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74" cy="60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EFB7" w14:textId="133F8149" w:rsidR="0075143A" w:rsidRPr="0075143A" w:rsidRDefault="00D65B13" w:rsidP="00D65B13">
      <w:pPr>
        <w:pStyle w:val="Caption"/>
        <w:jc w:val="center"/>
      </w:pPr>
      <w:bookmarkStart w:id="16" w:name="_Toc510981134"/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: Raider Caves</w:t>
      </w:r>
      <w:bookmarkEnd w:id="16"/>
    </w:p>
    <w:p w14:paraId="2A5C7EBF" w14:textId="3D158196" w:rsidR="007839CC" w:rsidRDefault="007839CC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6561C83A" w14:textId="77777777" w:rsidR="00A71865" w:rsidRDefault="00A71865" w:rsidP="007839CC">
      <w:pPr>
        <w:pStyle w:val="Caption"/>
        <w:jc w:val="center"/>
        <w:rPr>
          <w:b w:val="0"/>
          <w:bCs w:val="0"/>
        </w:rPr>
      </w:pPr>
    </w:p>
    <w:tbl>
      <w:tblPr>
        <w:tblStyle w:val="GridTable4-Accent1"/>
        <w:tblpPr w:leftFromText="180" w:rightFromText="180" w:vertAnchor="text" w:horzAnchor="margin" w:tblpXSpec="center" w:tblpY="301"/>
        <w:tblW w:w="8764" w:type="dxa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900"/>
      </w:tblGrid>
      <w:tr w:rsidR="00146153" w14:paraId="5E53B84F" w14:textId="77777777" w:rsidTr="001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3BD25D06" w14:textId="77777777" w:rsidR="00146153" w:rsidRDefault="00146153" w:rsidP="00F90AFD">
            <w:pPr>
              <w:jc w:val="center"/>
            </w:pPr>
            <w:bookmarkStart w:id="17" w:name="_Hlk500700501"/>
            <w:r>
              <w:rPr>
                <w:b w:val="0"/>
                <w:bCs w:val="0"/>
              </w:rPr>
              <w:br w:type="page"/>
            </w:r>
            <w:r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10477876" w14:textId="61330EA9" w:rsidR="00146153" w:rsidRDefault="00146153" w:rsidP="00F90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Location Description</w:t>
            </w:r>
          </w:p>
        </w:tc>
        <w:tc>
          <w:tcPr>
            <w:tcW w:w="3690" w:type="dxa"/>
            <w:vAlign w:val="bottom"/>
          </w:tcPr>
          <w:p w14:paraId="20E51312" w14:textId="77777777" w:rsidR="00146153" w:rsidRDefault="00146153" w:rsidP="00F90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900" w:type="dxa"/>
            <w:vAlign w:val="bottom"/>
          </w:tcPr>
          <w:p w14:paraId="1522423C" w14:textId="77777777" w:rsidR="00146153" w:rsidRDefault="00146153" w:rsidP="00F90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146153" w14:paraId="464F5CC5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CD29799" w14:textId="77777777" w:rsidR="00146153" w:rsidRDefault="00146153" w:rsidP="00F90AFD">
            <w:pPr>
              <w:jc w:val="center"/>
            </w:pPr>
            <w:r>
              <w:t>1</w:t>
            </w:r>
          </w:p>
        </w:tc>
        <w:tc>
          <w:tcPr>
            <w:tcW w:w="3459" w:type="dxa"/>
          </w:tcPr>
          <w:p w14:paraId="460EADCF" w14:textId="512BE114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Starting Teleporter</w:t>
            </w:r>
          </w:p>
        </w:tc>
        <w:tc>
          <w:tcPr>
            <w:tcW w:w="3690" w:type="dxa"/>
          </w:tcPr>
          <w:p w14:paraId="3C2EC740" w14:textId="33DC77DB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begins level in teleporter Room</w:t>
            </w:r>
          </w:p>
        </w:tc>
        <w:tc>
          <w:tcPr>
            <w:tcW w:w="900" w:type="dxa"/>
            <w:vAlign w:val="center"/>
          </w:tcPr>
          <w:p w14:paraId="48A03CF5" w14:textId="77777777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518301D9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ADB82A4" w14:textId="2E25AA6B" w:rsidR="00146153" w:rsidRDefault="00146153" w:rsidP="00F90AFD">
            <w:pPr>
              <w:jc w:val="center"/>
            </w:pPr>
            <w:r>
              <w:t>2</w:t>
            </w:r>
          </w:p>
        </w:tc>
        <w:tc>
          <w:tcPr>
            <w:tcW w:w="3459" w:type="dxa"/>
          </w:tcPr>
          <w:p w14:paraId="122F92AA" w14:textId="4B0DA94D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Acquires Power Armor</w:t>
            </w:r>
          </w:p>
        </w:tc>
        <w:tc>
          <w:tcPr>
            <w:tcW w:w="3690" w:type="dxa"/>
          </w:tcPr>
          <w:p w14:paraId="461A495E" w14:textId="61F9C43D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room across from teleporter</w:t>
            </w:r>
          </w:p>
        </w:tc>
        <w:tc>
          <w:tcPr>
            <w:tcW w:w="900" w:type="dxa"/>
            <w:vAlign w:val="center"/>
          </w:tcPr>
          <w:p w14:paraId="246F00EB" w14:textId="692952A9" w:rsidR="00146153" w:rsidRDefault="00146153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</w:tr>
      <w:tr w:rsidR="00146153" w14:paraId="06842F47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24F8C3D" w14:textId="2A0538A6" w:rsidR="00146153" w:rsidRDefault="00146153" w:rsidP="00F90AFD">
            <w:pPr>
              <w:jc w:val="center"/>
            </w:pPr>
            <w:r>
              <w:t>3</w:t>
            </w:r>
          </w:p>
        </w:tc>
        <w:tc>
          <w:tcPr>
            <w:tcW w:w="3459" w:type="dxa"/>
          </w:tcPr>
          <w:p w14:paraId="00C3E5D8" w14:textId="23E412DC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 to Basement 1</w:t>
            </w:r>
          </w:p>
        </w:tc>
        <w:tc>
          <w:tcPr>
            <w:tcW w:w="3690" w:type="dxa"/>
          </w:tcPr>
          <w:p w14:paraId="76552F3C" w14:textId="7A2C604E" w:rsidR="00146153" w:rsidRDefault="00146153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</w:t>
            </w:r>
          </w:p>
        </w:tc>
        <w:tc>
          <w:tcPr>
            <w:tcW w:w="900" w:type="dxa"/>
            <w:vAlign w:val="center"/>
          </w:tcPr>
          <w:p w14:paraId="65F1C0F4" w14:textId="4E821456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4F27F544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A026DE9" w14:textId="2CDE6035" w:rsidR="00146153" w:rsidRDefault="00146153" w:rsidP="00F90AFD">
            <w:pPr>
              <w:jc w:val="center"/>
            </w:pPr>
            <w:r>
              <w:t>4</w:t>
            </w:r>
          </w:p>
        </w:tc>
        <w:tc>
          <w:tcPr>
            <w:tcW w:w="3459" w:type="dxa"/>
          </w:tcPr>
          <w:p w14:paraId="4A3F760F" w14:textId="3CEE5AF1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Enters Basement 1</w:t>
            </w:r>
          </w:p>
        </w:tc>
        <w:tc>
          <w:tcPr>
            <w:tcW w:w="3690" w:type="dxa"/>
          </w:tcPr>
          <w:p w14:paraId="7FA1055F" w14:textId="7CDDA193" w:rsidR="00146153" w:rsidRDefault="00146153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4B9285E8" w14:textId="7F5FA653" w:rsidR="00146153" w:rsidRDefault="00146153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4BD679AA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86291F9" w14:textId="41459932" w:rsidR="00146153" w:rsidRDefault="00146153" w:rsidP="00F90AFD">
            <w:pPr>
              <w:jc w:val="center"/>
            </w:pPr>
            <w:r>
              <w:t>5</w:t>
            </w:r>
          </w:p>
        </w:tc>
        <w:tc>
          <w:tcPr>
            <w:tcW w:w="3459" w:type="dxa"/>
          </w:tcPr>
          <w:p w14:paraId="7886F57E" w14:textId="72F08909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Talks to Albert</w:t>
            </w:r>
          </w:p>
        </w:tc>
        <w:tc>
          <w:tcPr>
            <w:tcW w:w="3690" w:type="dxa"/>
          </w:tcPr>
          <w:p w14:paraId="6C84D33D" w14:textId="549D94A7" w:rsidR="00146153" w:rsidRDefault="00146153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Sees Dematerializer, hears about next steps of quest, door unlocks</w:t>
            </w:r>
          </w:p>
        </w:tc>
        <w:tc>
          <w:tcPr>
            <w:tcW w:w="900" w:type="dxa"/>
            <w:vAlign w:val="center"/>
          </w:tcPr>
          <w:p w14:paraId="6A835811" w14:textId="2BFE6655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146153" w14:paraId="553710EF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F458C14" w14:textId="5D8F1E1B" w:rsidR="00146153" w:rsidRDefault="00146153" w:rsidP="00F90AFD">
            <w:pPr>
              <w:jc w:val="center"/>
            </w:pPr>
            <w:r>
              <w:t>6</w:t>
            </w:r>
          </w:p>
        </w:tc>
        <w:tc>
          <w:tcPr>
            <w:tcW w:w="3459" w:type="dxa"/>
          </w:tcPr>
          <w:p w14:paraId="7A1B8A51" w14:textId="687D4DA7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Exit to 1</w:t>
            </w:r>
            <w:r w:rsidRPr="00146153">
              <w:rPr>
                <w:vertAlign w:val="superscript"/>
              </w:rPr>
              <w:t>st</w:t>
            </w:r>
            <w:r>
              <w:t xml:space="preserve"> Floor</w:t>
            </w:r>
          </w:p>
        </w:tc>
        <w:tc>
          <w:tcPr>
            <w:tcW w:w="3690" w:type="dxa"/>
          </w:tcPr>
          <w:p w14:paraId="0D964854" w14:textId="23528F14" w:rsidR="00146153" w:rsidRDefault="00146153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0C41D939" w14:textId="05E88AE3" w:rsidR="00146153" w:rsidRDefault="00146153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7B56B88D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9852043" w14:textId="3260A23F" w:rsidR="00146153" w:rsidRDefault="00146153" w:rsidP="00F90AFD">
            <w:pPr>
              <w:jc w:val="center"/>
            </w:pPr>
            <w:r>
              <w:t>7</w:t>
            </w:r>
          </w:p>
        </w:tc>
        <w:tc>
          <w:tcPr>
            <w:tcW w:w="3459" w:type="dxa"/>
          </w:tcPr>
          <w:p w14:paraId="53335C77" w14:textId="006D7228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Enters 1</w:t>
            </w:r>
            <w:r w:rsidRPr="00146153">
              <w:rPr>
                <w:vertAlign w:val="superscript"/>
              </w:rPr>
              <w:t>st</w:t>
            </w:r>
            <w:r>
              <w:t xml:space="preserve"> Floor</w:t>
            </w:r>
          </w:p>
        </w:tc>
        <w:tc>
          <w:tcPr>
            <w:tcW w:w="3690" w:type="dxa"/>
          </w:tcPr>
          <w:p w14:paraId="746F2EEC" w14:textId="289010C5" w:rsidR="00146153" w:rsidRDefault="00146153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Enemy spawns draw player to side room</w:t>
            </w:r>
          </w:p>
        </w:tc>
        <w:tc>
          <w:tcPr>
            <w:tcW w:w="900" w:type="dxa"/>
            <w:vAlign w:val="center"/>
          </w:tcPr>
          <w:p w14:paraId="7B5EB51B" w14:textId="1D56FBE1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58A8D8F0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15AB7F7" w14:textId="3DEA9664" w:rsidR="00146153" w:rsidRDefault="00146153" w:rsidP="00F90AFD">
            <w:pPr>
              <w:jc w:val="center"/>
            </w:pPr>
            <w:r>
              <w:t>8</w:t>
            </w:r>
          </w:p>
        </w:tc>
        <w:tc>
          <w:tcPr>
            <w:tcW w:w="3459" w:type="dxa"/>
          </w:tcPr>
          <w:p w14:paraId="3050440A" w14:textId="1B6C6815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Exit to Top Floor</w:t>
            </w:r>
          </w:p>
        </w:tc>
        <w:tc>
          <w:tcPr>
            <w:tcW w:w="3690" w:type="dxa"/>
          </w:tcPr>
          <w:p w14:paraId="124F0E26" w14:textId="03C9A6DB" w:rsidR="00146153" w:rsidRDefault="00146153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5D992EE4" w14:textId="0992E914" w:rsidR="00146153" w:rsidRDefault="00146153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5EE62A18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DDE1D24" w14:textId="60BC5310" w:rsidR="00146153" w:rsidRDefault="00146153" w:rsidP="00F90AFD">
            <w:pPr>
              <w:jc w:val="center"/>
            </w:pPr>
            <w:r>
              <w:t>9</w:t>
            </w:r>
          </w:p>
        </w:tc>
        <w:tc>
          <w:tcPr>
            <w:tcW w:w="3459" w:type="dxa"/>
          </w:tcPr>
          <w:p w14:paraId="4D10E0B8" w14:textId="2FE0D71D" w:rsidR="00146153" w:rsidRDefault="00146153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Enters Top Floor</w:t>
            </w:r>
          </w:p>
        </w:tc>
        <w:tc>
          <w:tcPr>
            <w:tcW w:w="3690" w:type="dxa"/>
          </w:tcPr>
          <w:p w14:paraId="1B89C963" w14:textId="50820ACC" w:rsidR="00146153" w:rsidRDefault="00146153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 draw player to terminal room</w:t>
            </w:r>
          </w:p>
        </w:tc>
        <w:tc>
          <w:tcPr>
            <w:tcW w:w="900" w:type="dxa"/>
            <w:vAlign w:val="center"/>
          </w:tcPr>
          <w:p w14:paraId="5E9A4216" w14:textId="5109D77B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31D39E3F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597E2EC" w14:textId="761C1574" w:rsidR="00146153" w:rsidRDefault="00146153" w:rsidP="00F90AFD">
            <w:pPr>
              <w:jc w:val="center"/>
            </w:pPr>
            <w:r>
              <w:t>10</w:t>
            </w:r>
          </w:p>
        </w:tc>
        <w:tc>
          <w:tcPr>
            <w:tcW w:w="3459" w:type="dxa"/>
          </w:tcPr>
          <w:p w14:paraId="6EE93E9D" w14:textId="430B4FF6" w:rsidR="00146153" w:rsidRDefault="00146153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Activates door</w:t>
            </w:r>
          </w:p>
        </w:tc>
        <w:tc>
          <w:tcPr>
            <w:tcW w:w="3690" w:type="dxa"/>
          </w:tcPr>
          <w:p w14:paraId="051406CC" w14:textId="12EA56A9" w:rsidR="00146153" w:rsidRDefault="00146153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Turns off wire, opens door to continue</w:t>
            </w:r>
          </w:p>
        </w:tc>
        <w:tc>
          <w:tcPr>
            <w:tcW w:w="900" w:type="dxa"/>
            <w:vAlign w:val="center"/>
          </w:tcPr>
          <w:p w14:paraId="2637480B" w14:textId="1F8685F3" w:rsidR="00146153" w:rsidRDefault="00CB020D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146153" w14:paraId="6BB5B86D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5B9D58C" w14:textId="133BACA7" w:rsidR="00146153" w:rsidRDefault="00146153" w:rsidP="00F90AFD">
            <w:pPr>
              <w:jc w:val="center"/>
            </w:pPr>
            <w:r>
              <w:t>11</w:t>
            </w:r>
          </w:p>
        </w:tc>
        <w:tc>
          <w:tcPr>
            <w:tcW w:w="3459" w:type="dxa"/>
          </w:tcPr>
          <w:p w14:paraId="354229A3" w14:textId="231286A3" w:rsidR="00146153" w:rsidRDefault="00CB020D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Hole to Bottom Floor</w:t>
            </w:r>
          </w:p>
        </w:tc>
        <w:tc>
          <w:tcPr>
            <w:tcW w:w="3690" w:type="dxa"/>
          </w:tcPr>
          <w:p w14:paraId="46441A85" w14:textId="5AF643EE" w:rsidR="00146153" w:rsidRDefault="00CB020D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drops to 1</w:t>
            </w:r>
            <w:r w:rsidRPr="00CB020D">
              <w:rPr>
                <w:vertAlign w:val="superscript"/>
              </w:rPr>
              <w:t>st</w:t>
            </w:r>
            <w:r>
              <w:t xml:space="preserve"> floor</w:t>
            </w:r>
          </w:p>
        </w:tc>
        <w:tc>
          <w:tcPr>
            <w:tcW w:w="900" w:type="dxa"/>
            <w:vAlign w:val="center"/>
          </w:tcPr>
          <w:p w14:paraId="2DF6AF74" w14:textId="0B16957F" w:rsidR="00146153" w:rsidRDefault="00146153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8E0366" w14:paraId="11265BE7" w14:textId="77777777" w:rsidTr="00EB25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59D8270" w14:textId="2E68E3D1" w:rsidR="008E0366" w:rsidRDefault="008E0366" w:rsidP="008E0366">
            <w:pPr>
              <w:jc w:val="center"/>
            </w:pPr>
            <w:r>
              <w:t>12</w:t>
            </w:r>
          </w:p>
        </w:tc>
        <w:tc>
          <w:tcPr>
            <w:tcW w:w="3459" w:type="dxa"/>
          </w:tcPr>
          <w:p w14:paraId="46A1CD17" w14:textId="4FDFF106" w:rsidR="008E0366" w:rsidRDefault="008E0366" w:rsidP="008E0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Re-Enters 1</w:t>
            </w:r>
            <w:r w:rsidRPr="00CB020D">
              <w:rPr>
                <w:vertAlign w:val="superscript"/>
              </w:rPr>
              <w:t>st</w:t>
            </w:r>
            <w:r>
              <w:t xml:space="preserve"> Floor</w:t>
            </w:r>
          </w:p>
        </w:tc>
        <w:tc>
          <w:tcPr>
            <w:tcW w:w="3690" w:type="dxa"/>
          </w:tcPr>
          <w:p w14:paraId="4845D35B" w14:textId="57D76738" w:rsidR="008E0366" w:rsidRDefault="008E0366" w:rsidP="008E03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Wire draws player to door</w:t>
            </w:r>
          </w:p>
        </w:tc>
        <w:tc>
          <w:tcPr>
            <w:tcW w:w="900" w:type="dxa"/>
          </w:tcPr>
          <w:p w14:paraId="1B7C7878" w14:textId="5CB2755B" w:rsidR="008E0366" w:rsidRDefault="008E0366" w:rsidP="008E03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7F1C">
              <w:t>No</w:t>
            </w:r>
          </w:p>
        </w:tc>
      </w:tr>
      <w:tr w:rsidR="008E0366" w14:paraId="5E03459D" w14:textId="77777777" w:rsidTr="00EB2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F3143F1" w14:textId="41337CCC" w:rsidR="008E0366" w:rsidRDefault="008E0366" w:rsidP="008E0366">
            <w:pPr>
              <w:jc w:val="center"/>
            </w:pPr>
            <w:r>
              <w:t>13</w:t>
            </w:r>
          </w:p>
        </w:tc>
        <w:tc>
          <w:tcPr>
            <w:tcW w:w="3459" w:type="dxa"/>
          </w:tcPr>
          <w:p w14:paraId="00085882" w14:textId="7EF7D448" w:rsidR="008E0366" w:rsidRDefault="008E0366" w:rsidP="008E0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 to Caves</w:t>
            </w:r>
          </w:p>
        </w:tc>
        <w:tc>
          <w:tcPr>
            <w:tcW w:w="3690" w:type="dxa"/>
          </w:tcPr>
          <w:p w14:paraId="5B38328A" w14:textId="767B953E" w:rsidR="008E0366" w:rsidRDefault="008E0366" w:rsidP="008E0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</w:tcPr>
          <w:p w14:paraId="5D3F3C90" w14:textId="454D041E" w:rsidR="008E0366" w:rsidRDefault="008E0366" w:rsidP="008E0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7F1C">
              <w:t>No</w:t>
            </w:r>
          </w:p>
        </w:tc>
      </w:tr>
      <w:tr w:rsidR="008E0366" w14:paraId="266C3845" w14:textId="77777777" w:rsidTr="00EB25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30D3DAF" w14:textId="20AC9B2A" w:rsidR="008E0366" w:rsidRDefault="008E0366" w:rsidP="008E0366">
            <w:pPr>
              <w:jc w:val="center"/>
            </w:pPr>
            <w:r>
              <w:t>14</w:t>
            </w:r>
          </w:p>
        </w:tc>
        <w:tc>
          <w:tcPr>
            <w:tcW w:w="3459" w:type="dxa"/>
          </w:tcPr>
          <w:p w14:paraId="3E0454FD" w14:textId="4C9BFEB1" w:rsidR="008E0366" w:rsidRDefault="008E0366" w:rsidP="008E0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Enters Caves</w:t>
            </w:r>
          </w:p>
        </w:tc>
        <w:tc>
          <w:tcPr>
            <w:tcW w:w="3690" w:type="dxa"/>
          </w:tcPr>
          <w:p w14:paraId="473D55C3" w14:textId="0790C1B4" w:rsidR="008E0366" w:rsidRDefault="008E0366" w:rsidP="008E03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</w:tcPr>
          <w:p w14:paraId="5899FC2D" w14:textId="36A3C77E" w:rsidR="008E0366" w:rsidRDefault="008E0366" w:rsidP="008E03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7F1C">
              <w:t>No</w:t>
            </w:r>
          </w:p>
        </w:tc>
      </w:tr>
      <w:tr w:rsidR="00146153" w14:paraId="597D96AF" w14:textId="77777777" w:rsidTr="001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072BA54" w14:textId="7E1F724F" w:rsidR="00146153" w:rsidRDefault="00146153" w:rsidP="00F90AFD">
            <w:pPr>
              <w:jc w:val="center"/>
            </w:pPr>
            <w:r>
              <w:t>15</w:t>
            </w:r>
          </w:p>
        </w:tc>
        <w:tc>
          <w:tcPr>
            <w:tcW w:w="3459" w:type="dxa"/>
          </w:tcPr>
          <w:p w14:paraId="3C62FCCF" w14:textId="5100BB70" w:rsidR="00146153" w:rsidRDefault="00CB020D" w:rsidP="00F9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Talks to Albert Again</w:t>
            </w:r>
          </w:p>
        </w:tc>
        <w:tc>
          <w:tcPr>
            <w:tcW w:w="3690" w:type="dxa"/>
          </w:tcPr>
          <w:p w14:paraId="3C89784D" w14:textId="6B58073E" w:rsidR="00146153" w:rsidRDefault="00CB020D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Tells player about next quest step</w:t>
            </w:r>
          </w:p>
        </w:tc>
        <w:tc>
          <w:tcPr>
            <w:tcW w:w="900" w:type="dxa"/>
            <w:vAlign w:val="center"/>
          </w:tcPr>
          <w:p w14:paraId="1EE53060" w14:textId="3F9191CD" w:rsidR="00146153" w:rsidRDefault="00CB020D" w:rsidP="00F9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CB020D" w14:paraId="4D4245B9" w14:textId="77777777" w:rsidTr="001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3E8BF3D" w14:textId="111860B4" w:rsidR="00CB020D" w:rsidRDefault="00CB020D" w:rsidP="00F90AFD">
            <w:pPr>
              <w:jc w:val="center"/>
            </w:pPr>
            <w:r>
              <w:t>16</w:t>
            </w:r>
          </w:p>
        </w:tc>
        <w:tc>
          <w:tcPr>
            <w:tcW w:w="3459" w:type="dxa"/>
          </w:tcPr>
          <w:p w14:paraId="12FD3399" w14:textId="1BF39E1B" w:rsidR="00CB020D" w:rsidRDefault="008E0366" w:rsidP="00F90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Exit to Scene 2</w:t>
            </w:r>
          </w:p>
        </w:tc>
        <w:tc>
          <w:tcPr>
            <w:tcW w:w="3690" w:type="dxa"/>
          </w:tcPr>
          <w:p w14:paraId="16B11D0C" w14:textId="5024C509" w:rsidR="00CB020D" w:rsidRDefault="008E0366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23B40C22" w14:textId="187453D6" w:rsidR="00CB020D" w:rsidRDefault="008E0366" w:rsidP="00F9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bookmarkEnd w:id="17"/>
    </w:tbl>
    <w:p w14:paraId="0C0F4DC8" w14:textId="4340FF0A" w:rsidR="00407978" w:rsidRPr="00407978" w:rsidRDefault="00407978" w:rsidP="00407978">
      <w:pPr>
        <w:pStyle w:val="Caption"/>
        <w:jc w:val="center"/>
      </w:pPr>
    </w:p>
    <w:p w14:paraId="4DDE8DC3" w14:textId="228DDB80" w:rsidR="007D2038" w:rsidRDefault="00F90AFD" w:rsidP="000E2E9F">
      <w:pPr>
        <w:pStyle w:val="Caption"/>
        <w:keepNext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5</w:t>
        </w:r>
      </w:fldSimple>
      <w:r>
        <w:t xml:space="preserve">: Scene 1 </w:t>
      </w:r>
      <w:r w:rsidR="00675BBB">
        <w:t xml:space="preserve">Progression </w:t>
      </w:r>
      <w:r>
        <w:t>Summary</w:t>
      </w:r>
    </w:p>
    <w:tbl>
      <w:tblPr>
        <w:tblStyle w:val="GridTable4-Accent1"/>
        <w:tblpPr w:leftFromText="180" w:rightFromText="180" w:vertAnchor="text" w:horzAnchor="margin" w:tblpXSpec="center" w:tblpY="301"/>
        <w:tblW w:w="9805" w:type="dxa"/>
        <w:tblLayout w:type="fixed"/>
        <w:tblLook w:val="04A0" w:firstRow="1" w:lastRow="0" w:firstColumn="1" w:lastColumn="0" w:noHBand="0" w:noVBand="1"/>
      </w:tblPr>
      <w:tblGrid>
        <w:gridCol w:w="715"/>
        <w:gridCol w:w="1800"/>
        <w:gridCol w:w="2700"/>
        <w:gridCol w:w="3510"/>
        <w:gridCol w:w="1080"/>
      </w:tblGrid>
      <w:tr w:rsidR="00CB020D" w14:paraId="62F982BE" w14:textId="77777777" w:rsidTr="00CB0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6BD8F22F" w14:textId="77777777" w:rsidR="00CB020D" w:rsidRDefault="00CB020D" w:rsidP="00675BBB">
            <w:pPr>
              <w:jc w:val="center"/>
            </w:pPr>
            <w:r>
              <w:rPr>
                <w:b w:val="0"/>
                <w:bCs w:val="0"/>
              </w:rPr>
              <w:br w:type="page"/>
            </w:r>
            <w:r>
              <w:br w:type="page"/>
              <w:t>Map Label</w:t>
            </w:r>
          </w:p>
        </w:tc>
        <w:tc>
          <w:tcPr>
            <w:tcW w:w="1800" w:type="dxa"/>
            <w:vAlign w:val="bottom"/>
          </w:tcPr>
          <w:p w14:paraId="7CCFDC19" w14:textId="736246DD" w:rsidR="00CB020D" w:rsidRDefault="00CB020D" w:rsidP="006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Name</w:t>
            </w:r>
          </w:p>
        </w:tc>
        <w:tc>
          <w:tcPr>
            <w:tcW w:w="2700" w:type="dxa"/>
            <w:vAlign w:val="bottom"/>
          </w:tcPr>
          <w:p w14:paraId="4D3BA1FE" w14:textId="746908A7" w:rsidR="00CB020D" w:rsidRDefault="00CB020D" w:rsidP="006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Type</w:t>
            </w:r>
          </w:p>
        </w:tc>
        <w:tc>
          <w:tcPr>
            <w:tcW w:w="3510" w:type="dxa"/>
            <w:vAlign w:val="bottom"/>
          </w:tcPr>
          <w:p w14:paraId="03C2714F" w14:textId="07899DA1" w:rsidR="00CB020D" w:rsidRDefault="00CB020D" w:rsidP="006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1080" w:type="dxa"/>
            <w:vAlign w:val="bottom"/>
          </w:tcPr>
          <w:p w14:paraId="5581839E" w14:textId="1829E6C4" w:rsidR="00CB020D" w:rsidRDefault="00CB020D" w:rsidP="006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</w:tr>
      <w:tr w:rsidR="00CB020D" w14:paraId="36BF6591" w14:textId="77777777" w:rsidTr="00CB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919928F" w14:textId="3B86C6A2" w:rsidR="00CB020D" w:rsidRDefault="00CB020D" w:rsidP="00675BBB">
            <w:pPr>
              <w:jc w:val="center"/>
            </w:pPr>
            <w:r>
              <w:t>A</w:t>
            </w:r>
          </w:p>
        </w:tc>
        <w:tc>
          <w:tcPr>
            <w:tcW w:w="1800" w:type="dxa"/>
          </w:tcPr>
          <w:p w14:paraId="05184222" w14:textId="336D6813" w:rsidR="00CB020D" w:rsidRDefault="00CB020D" w:rsidP="00675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Initial Hallway</w:t>
            </w:r>
          </w:p>
        </w:tc>
        <w:tc>
          <w:tcPr>
            <w:tcW w:w="2700" w:type="dxa"/>
          </w:tcPr>
          <w:p w14:paraId="0EADBF16" w14:textId="395AFEB5" w:rsidR="00CB020D" w:rsidRDefault="00CB020D" w:rsidP="00675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Choke Point / Flanking Route</w:t>
            </w:r>
          </w:p>
        </w:tc>
        <w:tc>
          <w:tcPr>
            <w:tcW w:w="3510" w:type="dxa"/>
          </w:tcPr>
          <w:p w14:paraId="3A887354" w14:textId="36B66CDC" w:rsidR="00CB020D" w:rsidRDefault="00CB020D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Enemies at end of hall can be overcome by flanking through side rooms</w:t>
            </w:r>
          </w:p>
        </w:tc>
        <w:tc>
          <w:tcPr>
            <w:tcW w:w="1080" w:type="dxa"/>
            <w:vAlign w:val="center"/>
          </w:tcPr>
          <w:p w14:paraId="1FBD2A2B" w14:textId="5344B0C3" w:rsidR="00CB020D" w:rsidRDefault="00CB020D" w:rsidP="00675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CB020D" w14:paraId="076CD084" w14:textId="77777777" w:rsidTr="00CB0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7A844B0" w14:textId="6FE8C616" w:rsidR="00CB020D" w:rsidRDefault="00CB020D" w:rsidP="00675BBB">
            <w:pPr>
              <w:jc w:val="center"/>
            </w:pPr>
            <w:r>
              <w:t>B</w:t>
            </w:r>
          </w:p>
        </w:tc>
        <w:tc>
          <w:tcPr>
            <w:tcW w:w="1800" w:type="dxa"/>
          </w:tcPr>
          <w:p w14:paraId="3D600C0C" w14:textId="61768363" w:rsidR="00CB020D" w:rsidRDefault="00CB020D" w:rsidP="00675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Stair Assault</w:t>
            </w:r>
          </w:p>
        </w:tc>
        <w:tc>
          <w:tcPr>
            <w:tcW w:w="2700" w:type="dxa"/>
          </w:tcPr>
          <w:p w14:paraId="28BB08B8" w14:textId="3B3DE9C7" w:rsidR="00CB020D" w:rsidRDefault="00CB020D" w:rsidP="00675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Stronghold / Hallway</w:t>
            </w:r>
          </w:p>
        </w:tc>
        <w:tc>
          <w:tcPr>
            <w:tcW w:w="3510" w:type="dxa"/>
          </w:tcPr>
          <w:p w14:paraId="2A4A44F3" w14:textId="7BB62CFF" w:rsidR="00CB020D" w:rsidRDefault="00CB020D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fights a handful of enemies up two flights of stairs</w:t>
            </w:r>
          </w:p>
        </w:tc>
        <w:tc>
          <w:tcPr>
            <w:tcW w:w="1080" w:type="dxa"/>
            <w:vAlign w:val="center"/>
          </w:tcPr>
          <w:p w14:paraId="7E43EA67" w14:textId="5C9F0FD5" w:rsidR="00CB020D" w:rsidRDefault="00CB020D" w:rsidP="00675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CB020D" w14:paraId="4E46C8E3" w14:textId="77777777" w:rsidTr="00CB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790288B" w14:textId="0C2725AF" w:rsidR="00CB020D" w:rsidRDefault="00CB020D" w:rsidP="00FC751D">
            <w:pPr>
              <w:jc w:val="center"/>
            </w:pPr>
            <w:r>
              <w:t>C</w:t>
            </w:r>
          </w:p>
        </w:tc>
        <w:tc>
          <w:tcPr>
            <w:tcW w:w="1800" w:type="dxa"/>
          </w:tcPr>
          <w:p w14:paraId="50703609" w14:textId="2440CFC0" w:rsidR="00CB020D" w:rsidRDefault="00CB020D" w:rsidP="00FC75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Long Hallway</w:t>
            </w:r>
          </w:p>
        </w:tc>
        <w:tc>
          <w:tcPr>
            <w:tcW w:w="2700" w:type="dxa"/>
          </w:tcPr>
          <w:p w14:paraId="7BD5D36E" w14:textId="656EC673" w:rsidR="00CB020D" w:rsidRDefault="00CB020D" w:rsidP="00FC75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Choke Point / Flanking Route</w:t>
            </w:r>
          </w:p>
        </w:tc>
        <w:tc>
          <w:tcPr>
            <w:tcW w:w="3510" w:type="dxa"/>
          </w:tcPr>
          <w:p w14:paraId="551D0CD5" w14:textId="65C0117A" w:rsidR="00CB020D" w:rsidRDefault="00CB020D" w:rsidP="00FC7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Like initial hallway, but hallway is longer and flanking route is more dangerous</w:t>
            </w:r>
          </w:p>
        </w:tc>
        <w:tc>
          <w:tcPr>
            <w:tcW w:w="1080" w:type="dxa"/>
            <w:vAlign w:val="center"/>
          </w:tcPr>
          <w:p w14:paraId="56823A8B" w14:textId="65779DE5" w:rsidR="00CB020D" w:rsidRDefault="00CB020D" w:rsidP="00FC7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CB020D" w14:paraId="4154D421" w14:textId="77777777" w:rsidTr="00CB0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009EAC5" w14:textId="1B8ECDFF" w:rsidR="00CB020D" w:rsidRDefault="00CB020D" w:rsidP="00FC751D">
            <w:pPr>
              <w:jc w:val="center"/>
            </w:pPr>
            <w:r>
              <w:t>D</w:t>
            </w:r>
          </w:p>
        </w:tc>
        <w:tc>
          <w:tcPr>
            <w:tcW w:w="1800" w:type="dxa"/>
          </w:tcPr>
          <w:p w14:paraId="17802B76" w14:textId="545CE305" w:rsidR="00CB020D" w:rsidRDefault="00CB020D" w:rsidP="00FC75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Two Floor Assault</w:t>
            </w:r>
          </w:p>
        </w:tc>
        <w:tc>
          <w:tcPr>
            <w:tcW w:w="2700" w:type="dxa"/>
          </w:tcPr>
          <w:p w14:paraId="2B100192" w14:textId="67AD0863" w:rsidR="00CB020D" w:rsidRDefault="00CB020D" w:rsidP="00FC75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Stronghold</w:t>
            </w:r>
          </w:p>
        </w:tc>
        <w:tc>
          <w:tcPr>
            <w:tcW w:w="3510" w:type="dxa"/>
          </w:tcPr>
          <w:p w14:paraId="20190BE9" w14:textId="304DAFA5" w:rsidR="00CB020D" w:rsidRDefault="00CB020D" w:rsidP="00FC7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fights up to high ground enemies</w:t>
            </w:r>
          </w:p>
        </w:tc>
        <w:tc>
          <w:tcPr>
            <w:tcW w:w="1080" w:type="dxa"/>
            <w:vAlign w:val="center"/>
          </w:tcPr>
          <w:p w14:paraId="7BEAB10C" w14:textId="5230651A" w:rsidR="00CB020D" w:rsidRDefault="00CB020D" w:rsidP="00FC7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CB020D" w14:paraId="5C60B1FF" w14:textId="77777777" w:rsidTr="00CB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E852FC0" w14:textId="11A6EAA2" w:rsidR="00CB020D" w:rsidRDefault="00CB020D" w:rsidP="000E2E9F">
            <w:pPr>
              <w:jc w:val="center"/>
            </w:pPr>
            <w:r>
              <w:t>E</w:t>
            </w:r>
          </w:p>
        </w:tc>
        <w:tc>
          <w:tcPr>
            <w:tcW w:w="1800" w:type="dxa"/>
          </w:tcPr>
          <w:p w14:paraId="6685AA6B" w14:textId="67B24506" w:rsidR="00CB020D" w:rsidRDefault="00CB020D" w:rsidP="000E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Tunnel Hallway</w:t>
            </w:r>
          </w:p>
        </w:tc>
        <w:tc>
          <w:tcPr>
            <w:tcW w:w="2700" w:type="dxa"/>
          </w:tcPr>
          <w:p w14:paraId="30E7CAA0" w14:textId="3D0ED451" w:rsidR="00CB020D" w:rsidRDefault="00CB020D" w:rsidP="000E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Hallway</w:t>
            </w:r>
          </w:p>
        </w:tc>
        <w:tc>
          <w:tcPr>
            <w:tcW w:w="3510" w:type="dxa"/>
          </w:tcPr>
          <w:p w14:paraId="47552A5A" w14:textId="4FE9F62C" w:rsidR="00CB020D" w:rsidRDefault="00CB020D" w:rsidP="000E2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Intentionally break design rule-of-thumb against single-direction enemy hallway to increase tension</w:t>
            </w:r>
          </w:p>
        </w:tc>
        <w:tc>
          <w:tcPr>
            <w:tcW w:w="1080" w:type="dxa"/>
            <w:vAlign w:val="center"/>
          </w:tcPr>
          <w:p w14:paraId="29468A73" w14:textId="575D7187" w:rsidR="00CB020D" w:rsidRDefault="008E0366" w:rsidP="000E2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8E0366" w14:paraId="2E0F933C" w14:textId="77777777" w:rsidTr="00CB0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664A21F" w14:textId="5140C3F4" w:rsidR="008E0366" w:rsidRDefault="008E0366" w:rsidP="000E2E9F">
            <w:pPr>
              <w:jc w:val="center"/>
            </w:pPr>
            <w:r>
              <w:t>F</w:t>
            </w:r>
          </w:p>
        </w:tc>
        <w:tc>
          <w:tcPr>
            <w:tcW w:w="1800" w:type="dxa"/>
          </w:tcPr>
          <w:p w14:paraId="1DAC5176" w14:textId="244AA5C9" w:rsidR="008E0366" w:rsidRDefault="008E0366" w:rsidP="000E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Miniboss</w:t>
            </w:r>
            <w:proofErr w:type="spellEnd"/>
          </w:p>
        </w:tc>
        <w:tc>
          <w:tcPr>
            <w:tcW w:w="2700" w:type="dxa"/>
          </w:tcPr>
          <w:p w14:paraId="76BDD94E" w14:textId="0A5968FC" w:rsidR="008E0366" w:rsidRDefault="008E0366" w:rsidP="000E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Hallway</w:t>
            </w:r>
          </w:p>
        </w:tc>
        <w:tc>
          <w:tcPr>
            <w:tcW w:w="3510" w:type="dxa"/>
          </w:tcPr>
          <w:p w14:paraId="6C468370" w14:textId="4B6DD750" w:rsidR="008E0366" w:rsidRDefault="008E0366" w:rsidP="000E2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Long narrow hall with laser </w:t>
            </w:r>
            <w:proofErr w:type="spellStart"/>
            <w:r>
              <w:t>gatling</w:t>
            </w:r>
            <w:proofErr w:type="spellEnd"/>
          </w:p>
        </w:tc>
        <w:tc>
          <w:tcPr>
            <w:tcW w:w="1080" w:type="dxa"/>
            <w:vAlign w:val="center"/>
          </w:tcPr>
          <w:p w14:paraId="682D5480" w14:textId="1C1E48AC" w:rsidR="008E0366" w:rsidRDefault="008E0366" w:rsidP="000E2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</w:tbl>
    <w:p w14:paraId="48813104" w14:textId="4D480A6A" w:rsidR="00675BBB" w:rsidRDefault="00675BBB" w:rsidP="008E0366">
      <w:pPr>
        <w:pStyle w:val="Caption"/>
        <w:framePr w:hSpace="180" w:wrap="around" w:vAnchor="text" w:hAnchor="page" w:x="4681" w:y="5219"/>
      </w:pPr>
      <w:r>
        <w:t xml:space="preserve">Table </w:t>
      </w:r>
      <w:fldSimple w:instr=" SEQ Table \* ARABIC ">
        <w:r w:rsidR="00F21D80">
          <w:rPr>
            <w:noProof/>
          </w:rPr>
          <w:t>6</w:t>
        </w:r>
      </w:fldSimple>
      <w:r>
        <w:t>: Scene 1 Encounter Summary</w:t>
      </w:r>
    </w:p>
    <w:p w14:paraId="5ED40E28" w14:textId="44A4EEB8" w:rsidR="007D2038" w:rsidRDefault="007D203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5293E60" w14:textId="073590BB" w:rsidR="007D2038" w:rsidRDefault="007D2038" w:rsidP="007D2038">
      <w:pPr>
        <w:pStyle w:val="Heading2"/>
      </w:pPr>
      <w:bookmarkStart w:id="18" w:name="_Toc510981120"/>
      <w:r>
        <w:lastRenderedPageBreak/>
        <w:t>Scene 2</w:t>
      </w:r>
      <w:bookmarkEnd w:id="18"/>
    </w:p>
    <w:p w14:paraId="7855743D" w14:textId="7440B6E5" w:rsidR="007839CC" w:rsidRDefault="001374DB" w:rsidP="007839CC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A67FAB" wp14:editId="1880BE73">
                <wp:simplePos x="0" y="0"/>
                <wp:positionH relativeFrom="margin">
                  <wp:posOffset>2886075</wp:posOffset>
                </wp:positionH>
                <wp:positionV relativeFrom="paragraph">
                  <wp:posOffset>2844165</wp:posOffset>
                </wp:positionV>
                <wp:extent cx="609600" cy="5905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4064" w14:textId="77777777" w:rsidR="00D64A38" w:rsidRPr="006218F6" w:rsidRDefault="00D64A38" w:rsidP="00FC751D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7FAB" id="Text Box 60" o:spid="_x0000_s1058" type="#_x0000_t4" style="position:absolute;left:0;text-align:left;margin-left:227.25pt;margin-top:223.95pt;width:48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" fillcolor="yellow" strokecolor="#c0504d [3205]" strokeweight="2pt">
                <v:textbox inset="0,0,0,0">
                  <w:txbxContent>
                    <w:p w14:paraId="712C4064" w14:textId="77777777" w:rsidR="00D64A38" w:rsidRPr="006218F6" w:rsidRDefault="00D64A38" w:rsidP="00FC751D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6EAE8F" wp14:editId="2ADB608F">
                <wp:simplePos x="0" y="0"/>
                <wp:positionH relativeFrom="margin">
                  <wp:align>center</wp:align>
                </wp:positionH>
                <wp:positionV relativeFrom="paragraph">
                  <wp:posOffset>891540</wp:posOffset>
                </wp:positionV>
                <wp:extent cx="609600" cy="590550"/>
                <wp:effectExtent l="0" t="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45F31" w14:textId="5FCF1D21" w:rsidR="00D64A38" w:rsidRPr="006218F6" w:rsidRDefault="00D64A38" w:rsidP="00FC751D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AE8F" id="Text Box 61" o:spid="_x0000_s1059" type="#_x0000_t4" style="position:absolute;left:0;text-align:left;margin-left:0;margin-top:70.2pt;width:48pt;height:46.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" fillcolor="yellow" strokecolor="#c0504d [3205]" strokeweight="2pt">
                <v:textbox inset="0,0,0,0">
                  <w:txbxContent>
                    <w:p w14:paraId="7B045F31" w14:textId="5FCF1D21" w:rsidR="00D64A38" w:rsidRPr="006218F6" w:rsidRDefault="00D64A38" w:rsidP="00FC751D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202C6D8" wp14:editId="754AECDD">
                <wp:simplePos x="0" y="0"/>
                <wp:positionH relativeFrom="column">
                  <wp:posOffset>4562475</wp:posOffset>
                </wp:positionH>
                <wp:positionV relativeFrom="paragraph">
                  <wp:posOffset>4692015</wp:posOffset>
                </wp:positionV>
                <wp:extent cx="609600" cy="14046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DE5EB" w14:textId="77777777" w:rsidR="001374DB" w:rsidRPr="00CB020D" w:rsidRDefault="001374DB" w:rsidP="001374D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2C6D8" id="_x0000_s1060" type="#_x0000_t202" style="position:absolute;left:0;text-align:left;margin-left:359.25pt;margin-top:369.45pt;width:48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T7EQIAAPw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" filled="f" stroked="f">
                <v:textbox style="mso-fit-shape-to-text:t">
                  <w:txbxContent>
                    <w:p w14:paraId="0C4DE5EB" w14:textId="77777777" w:rsidR="001374DB" w:rsidRPr="00CB020D" w:rsidRDefault="001374DB" w:rsidP="001374DB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5358E95" wp14:editId="762C6243">
                <wp:simplePos x="0" y="0"/>
                <wp:positionH relativeFrom="column">
                  <wp:posOffset>4800600</wp:posOffset>
                </wp:positionH>
                <wp:positionV relativeFrom="paragraph">
                  <wp:posOffset>4482465</wp:posOffset>
                </wp:positionV>
                <wp:extent cx="609600" cy="140462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FD1E" w14:textId="77777777" w:rsidR="001374DB" w:rsidRPr="00CB020D" w:rsidRDefault="001374DB" w:rsidP="001374D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58E95" id="_x0000_s1061" type="#_x0000_t202" style="position:absolute;left:0;text-align:left;margin-left:378pt;margin-top:352.95pt;width:48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" filled="f" stroked="f">
                <v:textbox style="mso-fit-shape-to-text:t">
                  <w:txbxContent>
                    <w:p w14:paraId="4907FD1E" w14:textId="77777777" w:rsidR="001374DB" w:rsidRPr="00CB020D" w:rsidRDefault="001374DB" w:rsidP="001374DB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F703AC" wp14:editId="68FEA970">
                <wp:simplePos x="0" y="0"/>
                <wp:positionH relativeFrom="column">
                  <wp:posOffset>4895850</wp:posOffset>
                </wp:positionH>
                <wp:positionV relativeFrom="paragraph">
                  <wp:posOffset>4720590</wp:posOffset>
                </wp:positionV>
                <wp:extent cx="219075" cy="21907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73DB8" id="Rectangle 220" o:spid="_x0000_s1026" style="position:absolute;margin-left:385.5pt;margin-top:371.7pt;width:17.25pt;height:17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FC751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87DD7B" wp14:editId="45802DA7">
                <wp:simplePos x="0" y="0"/>
                <wp:positionH relativeFrom="column">
                  <wp:posOffset>1818859</wp:posOffset>
                </wp:positionH>
                <wp:positionV relativeFrom="paragraph">
                  <wp:posOffset>681990</wp:posOffset>
                </wp:positionV>
                <wp:extent cx="2609687" cy="3933825"/>
                <wp:effectExtent l="133350" t="38100" r="19685" b="28575"/>
                <wp:wrapNone/>
                <wp:docPr id="62" name="Freeform: 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687" cy="3933825"/>
                        </a:xfrm>
                        <a:custGeom>
                          <a:avLst/>
                          <a:gdLst>
                            <a:gd name="connsiteX0" fmla="*/ 1352966 w 2609687"/>
                            <a:gd name="connsiteY0" fmla="*/ 3933825 h 3933825"/>
                            <a:gd name="connsiteX1" fmla="*/ 1876841 w 2609687"/>
                            <a:gd name="connsiteY1" fmla="*/ 2543175 h 3933825"/>
                            <a:gd name="connsiteX2" fmla="*/ 2429291 w 2609687"/>
                            <a:gd name="connsiteY2" fmla="*/ 1781175 h 3933825"/>
                            <a:gd name="connsiteX3" fmla="*/ 2572166 w 2609687"/>
                            <a:gd name="connsiteY3" fmla="*/ 952500 h 3933825"/>
                            <a:gd name="connsiteX4" fmla="*/ 1810166 w 2609687"/>
                            <a:gd name="connsiteY4" fmla="*/ 419100 h 3933825"/>
                            <a:gd name="connsiteX5" fmla="*/ 886241 w 2609687"/>
                            <a:gd name="connsiteY5" fmla="*/ 657225 h 3933825"/>
                            <a:gd name="connsiteX6" fmla="*/ 124241 w 2609687"/>
                            <a:gd name="connsiteY6" fmla="*/ 438150 h 3933825"/>
                            <a:gd name="connsiteX7" fmla="*/ 9941 w 2609687"/>
                            <a:gd name="connsiteY7" fmla="*/ 0 h 3933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609687" h="3933825">
                              <a:moveTo>
                                <a:pt x="1352966" y="3933825"/>
                              </a:moveTo>
                              <a:cubicBezTo>
                                <a:pt x="1525210" y="3417887"/>
                                <a:pt x="1697454" y="2901950"/>
                                <a:pt x="1876841" y="2543175"/>
                              </a:cubicBezTo>
                              <a:cubicBezTo>
                                <a:pt x="2056228" y="2184400"/>
                                <a:pt x="2313404" y="2046287"/>
                                <a:pt x="2429291" y="1781175"/>
                              </a:cubicBezTo>
                              <a:cubicBezTo>
                                <a:pt x="2545178" y="1516063"/>
                                <a:pt x="2675353" y="1179512"/>
                                <a:pt x="2572166" y="952500"/>
                              </a:cubicBezTo>
                              <a:cubicBezTo>
                                <a:pt x="2468979" y="725488"/>
                                <a:pt x="2091154" y="468313"/>
                                <a:pt x="1810166" y="419100"/>
                              </a:cubicBezTo>
                              <a:cubicBezTo>
                                <a:pt x="1529178" y="369887"/>
                                <a:pt x="1167228" y="654050"/>
                                <a:pt x="886241" y="657225"/>
                              </a:cubicBezTo>
                              <a:cubicBezTo>
                                <a:pt x="605254" y="660400"/>
                                <a:pt x="270291" y="547687"/>
                                <a:pt x="124241" y="438150"/>
                              </a:cubicBezTo>
                              <a:cubicBezTo>
                                <a:pt x="-21809" y="328613"/>
                                <a:pt x="-5934" y="164306"/>
                                <a:pt x="9941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7E4EE" id="Freeform: Shape 62" o:spid="_x0000_s1026" style="position:absolute;margin-left:143.2pt;margin-top:53.7pt;width:205.5pt;height:30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687,393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" path="m1352966,3933825v172244,-515938,344488,-1031875,523875,-1390650c2056228,2184400,2313404,2046287,2429291,1781175v115887,-265112,246062,-601663,142875,-828675c2468979,725488,2091154,468313,1810166,419100,1529178,369887,1167228,654050,886241,657225,605254,660400,270291,547687,124241,438150,-21809,328613,-5934,164306,9941,e" filled="f" strokecolor="#92d050" strokeweight="3pt">
                <v:stroke endarrow="open"/>
                <v:path arrowok="t" o:connecttype="custom" o:connectlocs="1352966,3933825;1876841,2543175;2429291,1781175;2572166,952500;1810166,419100;886241,657225;124241,438150;9941,0" o:connectangles="0,0,0,0,0,0,0,0"/>
              </v:shape>
            </w:pict>
          </mc:Fallback>
        </mc:AlternateContent>
      </w:r>
      <w:r w:rsidR="00FC751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F16FD4" wp14:editId="11F77389">
                <wp:simplePos x="0" y="0"/>
                <wp:positionH relativeFrom="margin">
                  <wp:posOffset>2038350</wp:posOffset>
                </wp:positionH>
                <wp:positionV relativeFrom="paragraph">
                  <wp:posOffset>605790</wp:posOffset>
                </wp:positionV>
                <wp:extent cx="1828800" cy="381000"/>
                <wp:effectExtent l="0" t="0" r="1206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98A2C" w14:textId="1745E8BA" w:rsidR="00D64A38" w:rsidRPr="006218F6" w:rsidRDefault="00D64A38" w:rsidP="00FC751D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6FD4" id="Text Box 59" o:spid="_x0000_s1062" type="#_x0000_t202" style="position:absolute;left:0;text-align:left;margin-left:160.5pt;margin-top:47.7pt;width:2in;height:30pt;z-index:2517094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" fillcolor="white [3201]" strokecolor="black [3200]" strokeweight="2pt">
                <v:textbox>
                  <w:txbxContent>
                    <w:p w14:paraId="79298A2C" w14:textId="1745E8BA" w:rsidR="00D64A38" w:rsidRPr="006218F6" w:rsidRDefault="00D64A38" w:rsidP="00FC751D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51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614BC2" wp14:editId="65332468">
                <wp:simplePos x="0" y="0"/>
                <wp:positionH relativeFrom="margin">
                  <wp:posOffset>3371850</wp:posOffset>
                </wp:positionH>
                <wp:positionV relativeFrom="paragraph">
                  <wp:posOffset>2158365</wp:posOffset>
                </wp:positionV>
                <wp:extent cx="1828800" cy="381000"/>
                <wp:effectExtent l="0" t="0" r="1206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741E8" w14:textId="4D576DD0" w:rsidR="00D64A38" w:rsidRPr="006218F6" w:rsidRDefault="00D64A38" w:rsidP="00FC751D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4BC2" id="Text Box 58" o:spid="_x0000_s1063" type="#_x0000_t202" style="position:absolute;left:0;text-align:left;margin-left:265.5pt;margin-top:169.95pt;width:2in;height:30pt;z-index:251707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" fillcolor="white [3201]" strokecolor="black [3200]" strokeweight="2pt">
                <v:textbox>
                  <w:txbxContent>
                    <w:p w14:paraId="795741E8" w14:textId="4D576DD0" w:rsidR="00D64A38" w:rsidRPr="006218F6" w:rsidRDefault="00D64A38" w:rsidP="00FC751D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51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4670A6" wp14:editId="6F0F5134">
                <wp:simplePos x="0" y="0"/>
                <wp:positionH relativeFrom="margin">
                  <wp:posOffset>3686175</wp:posOffset>
                </wp:positionH>
                <wp:positionV relativeFrom="paragraph">
                  <wp:posOffset>4387215</wp:posOffset>
                </wp:positionV>
                <wp:extent cx="1828800" cy="381000"/>
                <wp:effectExtent l="0" t="0" r="1206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1EBB4" w14:textId="77777777" w:rsidR="00D64A38" w:rsidRPr="006218F6" w:rsidRDefault="00D64A38" w:rsidP="00FC751D">
                            <w:pPr>
                              <w:pStyle w:val="Header"/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70A6" id="Text Box 57" o:spid="_x0000_s1064" type="#_x0000_t202" style="position:absolute;left:0;text-align:left;margin-left:290.25pt;margin-top:345.45pt;width:2in;height:30pt;z-index:251705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" fillcolor="white [3201]" strokecolor="black [3200]" strokeweight="2pt">
                <v:textbox>
                  <w:txbxContent>
                    <w:p w14:paraId="48B1EBB4" w14:textId="77777777" w:rsidR="00D64A38" w:rsidRPr="006218F6" w:rsidRDefault="00D64A38" w:rsidP="00FC751D">
                      <w:pPr>
                        <w:pStyle w:val="Header"/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51D">
        <w:rPr>
          <w:noProof/>
        </w:rPr>
        <w:drawing>
          <wp:inline distT="0" distB="0" distL="0" distR="0" wp14:anchorId="751F13C0" wp14:editId="69BEE52D">
            <wp:extent cx="4900992" cy="50387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92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6B8C" w14:textId="6D1911B4" w:rsidR="00D47821" w:rsidRDefault="007839CC" w:rsidP="007839CC">
      <w:pPr>
        <w:pStyle w:val="Caption"/>
        <w:jc w:val="center"/>
      </w:pPr>
      <w:bookmarkStart w:id="19" w:name="_Toc510981135"/>
      <w:r>
        <w:t xml:space="preserve">Figure </w:t>
      </w:r>
      <w:fldSimple w:instr=" SEQ Figure \* ARABIC ">
        <w:r w:rsidR="00D65B13">
          <w:rPr>
            <w:noProof/>
          </w:rPr>
          <w:t>7</w:t>
        </w:r>
      </w:fldSimple>
      <w:r>
        <w:t xml:space="preserve">: Scene 2 </w:t>
      </w:r>
      <w:r w:rsidR="00D47821">
        <w:t>–</w:t>
      </w:r>
      <w:r>
        <w:t xml:space="preserve"> Exterior</w:t>
      </w:r>
      <w:bookmarkEnd w:id="19"/>
    </w:p>
    <w:p w14:paraId="3451F95B" w14:textId="77777777" w:rsidR="00D47821" w:rsidRDefault="00D47821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548DF7C3" w14:textId="77777777" w:rsidR="007D2038" w:rsidRPr="007839CC" w:rsidRDefault="007D2038" w:rsidP="007839CC">
      <w:pPr>
        <w:pStyle w:val="Caption"/>
        <w:jc w:val="center"/>
      </w:pPr>
    </w:p>
    <w:tbl>
      <w:tblPr>
        <w:tblStyle w:val="GridTable4-Accent1"/>
        <w:tblpPr w:leftFromText="180" w:rightFromText="180" w:vertAnchor="text" w:horzAnchor="margin" w:tblpXSpec="center" w:tblpY="301"/>
        <w:tblW w:w="8764" w:type="dxa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900"/>
      </w:tblGrid>
      <w:tr w:rsidR="00547B71" w14:paraId="728F252F" w14:textId="77777777" w:rsidTr="00547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0BD29E80" w14:textId="77777777" w:rsidR="00547B71" w:rsidRDefault="00547B71" w:rsidP="00D47821">
            <w:pPr>
              <w:jc w:val="center"/>
            </w:pPr>
            <w:r>
              <w:rPr>
                <w:b w:val="0"/>
                <w:bCs w:val="0"/>
              </w:rPr>
              <w:br w:type="page"/>
            </w:r>
            <w:r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2A173CE3" w14:textId="77777777" w:rsidR="00547B71" w:rsidRDefault="00547B71" w:rsidP="00D47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Location Description</w:t>
            </w:r>
          </w:p>
        </w:tc>
        <w:tc>
          <w:tcPr>
            <w:tcW w:w="3690" w:type="dxa"/>
            <w:vAlign w:val="bottom"/>
          </w:tcPr>
          <w:p w14:paraId="5887A6A2" w14:textId="77777777" w:rsidR="00547B71" w:rsidRDefault="00547B71" w:rsidP="00D47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900" w:type="dxa"/>
            <w:vAlign w:val="bottom"/>
          </w:tcPr>
          <w:p w14:paraId="7BCC9578" w14:textId="77777777" w:rsidR="00547B71" w:rsidRDefault="00547B71" w:rsidP="00D47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547B71" w14:paraId="549613F2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892815E" w14:textId="77777777" w:rsidR="00547B71" w:rsidRDefault="00547B71" w:rsidP="00D47821">
            <w:pPr>
              <w:jc w:val="center"/>
            </w:pPr>
            <w:r>
              <w:t>1</w:t>
            </w:r>
          </w:p>
        </w:tc>
        <w:tc>
          <w:tcPr>
            <w:tcW w:w="3459" w:type="dxa"/>
          </w:tcPr>
          <w:p w14:paraId="2779F8BF" w14:textId="31892E7A" w:rsidR="00547B71" w:rsidRDefault="00547B71" w:rsidP="00D47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 to Exterior</w:t>
            </w:r>
          </w:p>
        </w:tc>
        <w:tc>
          <w:tcPr>
            <w:tcW w:w="3690" w:type="dxa"/>
          </w:tcPr>
          <w:p w14:paraId="0D488C22" w14:textId="2E31613D" w:rsidR="00547B71" w:rsidRDefault="00547B71" w:rsidP="00FC7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089844DA" w14:textId="177CAE36" w:rsidR="00547B71" w:rsidRDefault="00547B71" w:rsidP="00D47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547B71" w14:paraId="4D635DAB" w14:textId="77777777" w:rsidTr="00547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C87FFF6" w14:textId="77777777" w:rsidR="00547B71" w:rsidRDefault="00547B71" w:rsidP="00D47821">
            <w:pPr>
              <w:jc w:val="center"/>
            </w:pPr>
            <w:r>
              <w:t>2</w:t>
            </w:r>
          </w:p>
        </w:tc>
        <w:tc>
          <w:tcPr>
            <w:tcW w:w="3459" w:type="dxa"/>
          </w:tcPr>
          <w:p w14:paraId="28733A10" w14:textId="3501E0B3" w:rsidR="00547B71" w:rsidRDefault="00547B71" w:rsidP="00D47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Center of Courtyard</w:t>
            </w:r>
          </w:p>
        </w:tc>
        <w:tc>
          <w:tcPr>
            <w:tcW w:w="3690" w:type="dxa"/>
          </w:tcPr>
          <w:p w14:paraId="67874C68" w14:textId="04C48B96" w:rsidR="00547B71" w:rsidRDefault="00547B71" w:rsidP="00D47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goes to the center of the courtyard, fighting enemies, sees bomb</w:t>
            </w:r>
          </w:p>
        </w:tc>
        <w:tc>
          <w:tcPr>
            <w:tcW w:w="900" w:type="dxa"/>
            <w:vAlign w:val="center"/>
          </w:tcPr>
          <w:p w14:paraId="0DB3FFA7" w14:textId="7FBD92C2" w:rsidR="00547B71" w:rsidRDefault="00547B71" w:rsidP="00D47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547B71" w14:paraId="33FF71F1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80D4534" w14:textId="77777777" w:rsidR="00547B71" w:rsidRDefault="00547B71" w:rsidP="00D47821">
            <w:pPr>
              <w:jc w:val="center"/>
            </w:pPr>
            <w:r>
              <w:t>3</w:t>
            </w:r>
          </w:p>
        </w:tc>
        <w:tc>
          <w:tcPr>
            <w:tcW w:w="3459" w:type="dxa"/>
          </w:tcPr>
          <w:p w14:paraId="3024E529" w14:textId="0818ECCB" w:rsidR="00547B71" w:rsidRDefault="00547B71" w:rsidP="00D47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Getting Bomb</w:t>
            </w:r>
          </w:p>
        </w:tc>
        <w:tc>
          <w:tcPr>
            <w:tcW w:w="3690" w:type="dxa"/>
          </w:tcPr>
          <w:p w14:paraId="127826BF" w14:textId="0DEB7041" w:rsidR="00547B71" w:rsidRDefault="00547B71" w:rsidP="00D5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gets bomb</w:t>
            </w:r>
            <w:r w:rsidR="007F2BFA">
              <w:t>, Next Door Opens</w:t>
            </w:r>
          </w:p>
        </w:tc>
        <w:tc>
          <w:tcPr>
            <w:tcW w:w="900" w:type="dxa"/>
            <w:vAlign w:val="center"/>
          </w:tcPr>
          <w:p w14:paraId="29B2309B" w14:textId="600002F8" w:rsidR="00547B71" w:rsidRDefault="00547B71" w:rsidP="00D47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</w:tbl>
    <w:p w14:paraId="650A177A" w14:textId="6D7E313A" w:rsidR="007D2038" w:rsidRDefault="007D2038" w:rsidP="007D2038"/>
    <w:p w14:paraId="30001EFC" w14:textId="031C5CE7" w:rsidR="00D47821" w:rsidRDefault="00D47821" w:rsidP="00D47821">
      <w:pPr>
        <w:pStyle w:val="Caption"/>
        <w:keepNext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7</w:t>
        </w:r>
      </w:fldSimple>
      <w:r>
        <w:t>: Scene 2 Summary</w:t>
      </w:r>
    </w:p>
    <w:p w14:paraId="4BCBF570" w14:textId="40C33353" w:rsidR="00D47821" w:rsidRDefault="00D4782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tbl>
      <w:tblPr>
        <w:tblStyle w:val="GridTable4-Accent1"/>
        <w:tblpPr w:leftFromText="180" w:rightFromText="180" w:vertAnchor="text" w:horzAnchor="margin" w:tblpXSpec="center" w:tblpY="301"/>
        <w:tblW w:w="9805" w:type="dxa"/>
        <w:tblLayout w:type="fixed"/>
        <w:tblLook w:val="04A0" w:firstRow="1" w:lastRow="0" w:firstColumn="1" w:lastColumn="0" w:noHBand="0" w:noVBand="1"/>
      </w:tblPr>
      <w:tblGrid>
        <w:gridCol w:w="715"/>
        <w:gridCol w:w="1980"/>
        <w:gridCol w:w="2520"/>
        <w:gridCol w:w="3510"/>
        <w:gridCol w:w="1080"/>
      </w:tblGrid>
      <w:tr w:rsidR="00547B71" w14:paraId="22139820" w14:textId="77777777" w:rsidTr="00547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6A93B6C8" w14:textId="77777777" w:rsidR="00547B71" w:rsidRDefault="00547B71" w:rsidP="00B23DC4">
            <w:pPr>
              <w:jc w:val="center"/>
            </w:pPr>
            <w:r>
              <w:rPr>
                <w:b w:val="0"/>
                <w:bCs w:val="0"/>
              </w:rPr>
              <w:br w:type="page"/>
            </w:r>
            <w:r>
              <w:br w:type="page"/>
              <w:t>Map Label</w:t>
            </w:r>
          </w:p>
        </w:tc>
        <w:tc>
          <w:tcPr>
            <w:tcW w:w="1980" w:type="dxa"/>
            <w:vAlign w:val="bottom"/>
          </w:tcPr>
          <w:p w14:paraId="3FD8027A" w14:textId="77777777" w:rsidR="00547B71" w:rsidRDefault="00547B71" w:rsidP="00B23D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Name</w:t>
            </w:r>
          </w:p>
        </w:tc>
        <w:tc>
          <w:tcPr>
            <w:tcW w:w="2520" w:type="dxa"/>
            <w:vAlign w:val="bottom"/>
          </w:tcPr>
          <w:p w14:paraId="5CE3EAC5" w14:textId="77777777" w:rsidR="00547B71" w:rsidRDefault="00547B71" w:rsidP="00B23D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Type</w:t>
            </w:r>
          </w:p>
        </w:tc>
        <w:tc>
          <w:tcPr>
            <w:tcW w:w="3510" w:type="dxa"/>
            <w:vAlign w:val="bottom"/>
          </w:tcPr>
          <w:p w14:paraId="2EB26959" w14:textId="77777777" w:rsidR="00547B71" w:rsidRDefault="00547B71" w:rsidP="00B23D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1080" w:type="dxa"/>
            <w:vAlign w:val="bottom"/>
          </w:tcPr>
          <w:p w14:paraId="0D8056BF" w14:textId="77777777" w:rsidR="00547B71" w:rsidRDefault="00547B71" w:rsidP="00B23D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</w:tr>
      <w:tr w:rsidR="00547B71" w14:paraId="3F45D125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4BFD9B7" w14:textId="51CB5575" w:rsidR="00547B71" w:rsidRDefault="00547B71" w:rsidP="00B23DC4">
            <w:pPr>
              <w:jc w:val="center"/>
            </w:pPr>
            <w:r>
              <w:t>A</w:t>
            </w:r>
          </w:p>
        </w:tc>
        <w:tc>
          <w:tcPr>
            <w:tcW w:w="1980" w:type="dxa"/>
          </w:tcPr>
          <w:p w14:paraId="2F10365F" w14:textId="7B9B2270" w:rsidR="00547B71" w:rsidRDefault="00547B71" w:rsidP="00B23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Open Field</w:t>
            </w:r>
          </w:p>
        </w:tc>
        <w:tc>
          <w:tcPr>
            <w:tcW w:w="2520" w:type="dxa"/>
          </w:tcPr>
          <w:p w14:paraId="1C029BC7" w14:textId="0368C9FB" w:rsidR="00547B71" w:rsidRDefault="00547B71" w:rsidP="00B23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Arena</w:t>
            </w:r>
          </w:p>
        </w:tc>
        <w:tc>
          <w:tcPr>
            <w:tcW w:w="3510" w:type="dxa"/>
          </w:tcPr>
          <w:p w14:paraId="2B1EDCCA" w14:textId="72704D7F" w:rsidR="00547B71" w:rsidRDefault="00547B71" w:rsidP="00B23D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has an incredibly powerful weapon but faces lots of enemies in an open area with clumps of cover</w:t>
            </w:r>
          </w:p>
        </w:tc>
        <w:tc>
          <w:tcPr>
            <w:tcW w:w="1080" w:type="dxa"/>
            <w:vAlign w:val="center"/>
          </w:tcPr>
          <w:p w14:paraId="5A08ED66" w14:textId="268E6CCE" w:rsidR="00547B71" w:rsidRDefault="00547B71" w:rsidP="00B23D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547B71" w14:paraId="614E99AA" w14:textId="77777777" w:rsidTr="00547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4754B02" w14:textId="161E18BB" w:rsidR="00547B71" w:rsidRDefault="00547B71" w:rsidP="00B23DC4">
            <w:pPr>
              <w:jc w:val="center"/>
            </w:pPr>
            <w:r>
              <w:t>B</w:t>
            </w:r>
          </w:p>
        </w:tc>
        <w:tc>
          <w:tcPr>
            <w:tcW w:w="1980" w:type="dxa"/>
          </w:tcPr>
          <w:p w14:paraId="52CB925F" w14:textId="34BD30BA" w:rsidR="00547B71" w:rsidRDefault="00547B71" w:rsidP="00B23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Defense of Switch</w:t>
            </w:r>
          </w:p>
        </w:tc>
        <w:tc>
          <w:tcPr>
            <w:tcW w:w="2520" w:type="dxa"/>
          </w:tcPr>
          <w:p w14:paraId="66BB3015" w14:textId="35833341" w:rsidR="00547B71" w:rsidRDefault="00547B71" w:rsidP="00B23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Arena, Stronghold</w:t>
            </w:r>
          </w:p>
        </w:tc>
        <w:tc>
          <w:tcPr>
            <w:tcW w:w="3510" w:type="dxa"/>
          </w:tcPr>
          <w:p w14:paraId="36309336" w14:textId="0ABBAC2C" w:rsidR="00547B71" w:rsidRDefault="00547B71" w:rsidP="00B23D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Enemies holding a defensive point near the final switch, relatively small numbers</w:t>
            </w:r>
          </w:p>
        </w:tc>
        <w:tc>
          <w:tcPr>
            <w:tcW w:w="1080" w:type="dxa"/>
            <w:vAlign w:val="center"/>
          </w:tcPr>
          <w:p w14:paraId="008C4295" w14:textId="18BFC02B" w:rsidR="00547B71" w:rsidRDefault="00547B71" w:rsidP="00B23D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</w:tbl>
    <w:p w14:paraId="7BF2CF3D" w14:textId="77777777" w:rsidR="00D515F7" w:rsidRDefault="00D515F7" w:rsidP="00D515F7">
      <w:pPr>
        <w:pStyle w:val="Caption"/>
        <w:framePr w:hSpace="180" w:wrap="around" w:vAnchor="text" w:hAnchor="page" w:x="4411" w:y="2984"/>
      </w:pPr>
      <w:r>
        <w:t>Table 6: Scene 2 Encounter Summary</w:t>
      </w:r>
    </w:p>
    <w:p w14:paraId="7EF2D68A" w14:textId="4427F417" w:rsidR="00D47821" w:rsidRDefault="00D4782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1C02E6CA" w14:textId="77777777" w:rsidR="00D47821" w:rsidRDefault="00D4782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A139D16" w14:textId="0676F0DC" w:rsidR="007D2038" w:rsidRDefault="007D2038" w:rsidP="007D2038">
      <w:pPr>
        <w:pStyle w:val="Heading2"/>
      </w:pPr>
      <w:bookmarkStart w:id="20" w:name="_Toc510981121"/>
      <w:r>
        <w:lastRenderedPageBreak/>
        <w:t>Scene 3</w:t>
      </w:r>
      <w:bookmarkEnd w:id="20"/>
    </w:p>
    <w:p w14:paraId="0CC095D5" w14:textId="6B90CF57" w:rsidR="007839CC" w:rsidRDefault="007839CC" w:rsidP="007839CC"/>
    <w:p w14:paraId="77EE0283" w14:textId="7707E7B8" w:rsidR="00153753" w:rsidRDefault="00547B71" w:rsidP="00153753">
      <w:pPr>
        <w:keepNext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B241891" wp14:editId="695AD5F1">
                <wp:simplePos x="0" y="0"/>
                <wp:positionH relativeFrom="column">
                  <wp:posOffset>4533900</wp:posOffset>
                </wp:positionH>
                <wp:positionV relativeFrom="paragraph">
                  <wp:posOffset>4626610</wp:posOffset>
                </wp:positionV>
                <wp:extent cx="609600" cy="140462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221D" w14:textId="77777777" w:rsidR="00547B71" w:rsidRPr="00CB020D" w:rsidRDefault="00547B71" w:rsidP="00547B7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41891" id="_x0000_s1065" type="#_x0000_t202" style="position:absolute;left:0;text-align:left;margin-left:357pt;margin-top:364.3pt;width:48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" filled="f" stroked="f">
                <v:textbox style="mso-fit-shape-to-text:t">
                  <w:txbxContent>
                    <w:p w14:paraId="422F221D" w14:textId="77777777" w:rsidR="00547B71" w:rsidRPr="00CB020D" w:rsidRDefault="00547B71" w:rsidP="00547B71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D17A112" wp14:editId="213C4B8A">
                <wp:simplePos x="0" y="0"/>
                <wp:positionH relativeFrom="column">
                  <wp:posOffset>4829175</wp:posOffset>
                </wp:positionH>
                <wp:positionV relativeFrom="paragraph">
                  <wp:posOffset>4398010</wp:posOffset>
                </wp:positionV>
                <wp:extent cx="609600" cy="140462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9D85E" w14:textId="77777777" w:rsidR="00547B71" w:rsidRPr="00CB020D" w:rsidRDefault="00547B71" w:rsidP="00547B7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7A112" id="_x0000_s1066" type="#_x0000_t202" style="position:absolute;left:0;text-align:left;margin-left:380.25pt;margin-top:346.3pt;width:48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" filled="f" stroked="f">
                <v:textbox style="mso-fit-shape-to-text:t">
                  <w:txbxContent>
                    <w:p w14:paraId="78B9D85E" w14:textId="77777777" w:rsidR="00547B71" w:rsidRPr="00CB020D" w:rsidRDefault="00547B71" w:rsidP="00547B71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A0118D" wp14:editId="658E4355">
                <wp:simplePos x="0" y="0"/>
                <wp:positionH relativeFrom="column">
                  <wp:posOffset>4895850</wp:posOffset>
                </wp:positionH>
                <wp:positionV relativeFrom="paragraph">
                  <wp:posOffset>4636135</wp:posOffset>
                </wp:positionV>
                <wp:extent cx="247650" cy="247650"/>
                <wp:effectExtent l="0" t="0" r="19050" b="1905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3F3C1" id="Rectangle 223" o:spid="_x0000_s1026" style="position:absolute;margin-left:385.5pt;margin-top:365.05pt;width:19.5pt;height:19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CF732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082EB3" wp14:editId="6CD7BBC7">
                <wp:simplePos x="0" y="0"/>
                <wp:positionH relativeFrom="column">
                  <wp:posOffset>1800225</wp:posOffset>
                </wp:positionH>
                <wp:positionV relativeFrom="paragraph">
                  <wp:posOffset>626110</wp:posOffset>
                </wp:positionV>
                <wp:extent cx="191357" cy="1362075"/>
                <wp:effectExtent l="76200" t="19050" r="18415" b="66675"/>
                <wp:wrapNone/>
                <wp:docPr id="195" name="Freeform: 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57" cy="1362075"/>
                        </a:xfrm>
                        <a:custGeom>
                          <a:avLst/>
                          <a:gdLst>
                            <a:gd name="connsiteX0" fmla="*/ 57150 w 191357"/>
                            <a:gd name="connsiteY0" fmla="*/ 0 h 1362075"/>
                            <a:gd name="connsiteX1" fmla="*/ 190500 w 191357"/>
                            <a:gd name="connsiteY1" fmla="*/ 542925 h 1362075"/>
                            <a:gd name="connsiteX2" fmla="*/ 0 w 191357"/>
                            <a:gd name="connsiteY2" fmla="*/ 1362075 h 1362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1357" h="1362075">
                              <a:moveTo>
                                <a:pt x="57150" y="0"/>
                              </a:moveTo>
                              <a:cubicBezTo>
                                <a:pt x="128587" y="157956"/>
                                <a:pt x="200025" y="315913"/>
                                <a:pt x="190500" y="542925"/>
                              </a:cubicBezTo>
                              <a:cubicBezTo>
                                <a:pt x="180975" y="769937"/>
                                <a:pt x="90487" y="1066006"/>
                                <a:pt x="0" y="136207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81F52" id="Freeform: Shape 195" o:spid="_x0000_s1026" style="position:absolute;margin-left:141.75pt;margin-top:49.3pt;width:15.05pt;height:10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57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" path="m57150,v71437,157956,142875,315913,133350,542925c180975,769937,90487,1066006,,1362075e" filled="f" strokecolor="red" strokeweight="3pt">
                <v:stroke endarrow="open"/>
                <v:path arrowok="t" o:connecttype="custom" o:connectlocs="57150,0;190500,542925;0,1362075" o:connectangles="0,0,0"/>
              </v:shape>
            </w:pict>
          </mc:Fallback>
        </mc:AlternateContent>
      </w:r>
      <w:r w:rsidR="00CF732D" w:rsidRPr="00CF732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29801E" wp14:editId="2B795EBA">
                <wp:simplePos x="0" y="0"/>
                <wp:positionH relativeFrom="margin">
                  <wp:posOffset>1952625</wp:posOffset>
                </wp:positionH>
                <wp:positionV relativeFrom="paragraph">
                  <wp:posOffset>1559560</wp:posOffset>
                </wp:positionV>
                <wp:extent cx="1828800" cy="381000"/>
                <wp:effectExtent l="0" t="0" r="1206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23C3A" w14:textId="55909422" w:rsidR="00D64A38" w:rsidRPr="006218F6" w:rsidRDefault="00D64A38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801E" id="Text Box 194" o:spid="_x0000_s1067" type="#_x0000_t202" style="position:absolute;left:0;text-align:left;margin-left:153.75pt;margin-top:122.8pt;width:2in;height:30pt;z-index:2517196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" fillcolor="white [3201]" strokecolor="black [3200]" strokeweight="2pt">
                <v:textbox>
                  <w:txbxContent>
                    <w:p w14:paraId="60123C3A" w14:textId="55909422" w:rsidR="00D64A38" w:rsidRPr="006218F6" w:rsidRDefault="00D64A38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32D" w:rsidRPr="00CF73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570694" wp14:editId="05516938">
                <wp:simplePos x="0" y="0"/>
                <wp:positionH relativeFrom="margin">
                  <wp:posOffset>2162175</wp:posOffset>
                </wp:positionH>
                <wp:positionV relativeFrom="paragraph">
                  <wp:posOffset>797560</wp:posOffset>
                </wp:positionV>
                <wp:extent cx="1828800" cy="381000"/>
                <wp:effectExtent l="0" t="0" r="12065" b="190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4C09A" w14:textId="77777777" w:rsidR="00D64A38" w:rsidRPr="006218F6" w:rsidRDefault="00D64A38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0694" id="Text Box 192" o:spid="_x0000_s1068" type="#_x0000_t202" style="position:absolute;left:0;text-align:left;margin-left:170.25pt;margin-top:62.8pt;width:2in;height:30pt;z-index:251716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" fillcolor="white [3201]" strokecolor="black [3200]" strokeweight="2pt">
                <v:textbox>
                  <w:txbxContent>
                    <w:p w14:paraId="0084C09A" w14:textId="77777777" w:rsidR="00D64A38" w:rsidRPr="006218F6" w:rsidRDefault="00D64A38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51D">
        <w:rPr>
          <w:noProof/>
        </w:rPr>
        <w:drawing>
          <wp:inline distT="0" distB="0" distL="0" distR="0" wp14:anchorId="715925EE" wp14:editId="75EFA88D">
            <wp:extent cx="4900992" cy="50387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92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1CBD" w14:textId="6F88B8BB" w:rsidR="00153753" w:rsidRPr="007839CC" w:rsidRDefault="00153753" w:rsidP="00153753">
      <w:pPr>
        <w:pStyle w:val="Caption"/>
        <w:jc w:val="center"/>
      </w:pPr>
      <w:bookmarkStart w:id="21" w:name="_Toc510981136"/>
      <w:r>
        <w:t xml:space="preserve">Figure </w:t>
      </w:r>
      <w:fldSimple w:instr=" SEQ Figure \* ARABIC ">
        <w:r w:rsidR="00D65B13">
          <w:rPr>
            <w:noProof/>
          </w:rPr>
          <w:t>8</w:t>
        </w:r>
      </w:fldSimple>
      <w:r>
        <w:t>: Scene 3 - Exterior</w:t>
      </w:r>
      <w:bookmarkEnd w:id="21"/>
    </w:p>
    <w:p w14:paraId="51BA2E03" w14:textId="59A8BCC1" w:rsidR="007839CC" w:rsidRDefault="00876589" w:rsidP="007839CC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95E2955" wp14:editId="60160FF0">
                <wp:simplePos x="0" y="0"/>
                <wp:positionH relativeFrom="column">
                  <wp:posOffset>533400</wp:posOffset>
                </wp:positionH>
                <wp:positionV relativeFrom="paragraph">
                  <wp:posOffset>4505325</wp:posOffset>
                </wp:positionV>
                <wp:extent cx="609600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8E94" w14:textId="77777777" w:rsidR="00876589" w:rsidRPr="00CB020D" w:rsidRDefault="00876589" w:rsidP="008765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E2955" id="_x0000_s1069" type="#_x0000_t202" style="position:absolute;left:0;text-align:left;margin-left:42pt;margin-top:354.75pt;width:48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" filled="f" stroked="f">
                <v:textbox style="mso-fit-shape-to-text:t">
                  <w:txbxContent>
                    <w:p w14:paraId="147F8E94" w14:textId="77777777" w:rsidR="00876589" w:rsidRPr="00CB020D" w:rsidRDefault="00876589" w:rsidP="00876589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AE72D54" wp14:editId="1ED96189">
                <wp:simplePos x="0" y="0"/>
                <wp:positionH relativeFrom="column">
                  <wp:posOffset>180975</wp:posOffset>
                </wp:positionH>
                <wp:positionV relativeFrom="paragraph">
                  <wp:posOffset>4267200</wp:posOffset>
                </wp:positionV>
                <wp:extent cx="609600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2D545" w14:textId="77777777" w:rsidR="00876589" w:rsidRPr="00CB020D" w:rsidRDefault="00876589" w:rsidP="008765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020D">
                              <w:rPr>
                                <w:color w:val="FFFFFF" w:themeColor="background1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72D54" id="_x0000_s1070" type="#_x0000_t202" style="position:absolute;left:0;text-align:left;margin-left:14.25pt;margin-top:336pt;width:48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JiEQIAAPw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" filled="f" stroked="f">
                <v:textbox style="mso-fit-shape-to-text:t">
                  <w:txbxContent>
                    <w:p w14:paraId="3CE2D545" w14:textId="77777777" w:rsidR="00876589" w:rsidRPr="00CB020D" w:rsidRDefault="00876589" w:rsidP="00876589">
                      <w:pPr>
                        <w:rPr>
                          <w:color w:val="FFFFFF" w:themeColor="background1"/>
                        </w:rPr>
                      </w:pPr>
                      <w:r w:rsidRPr="00CB020D">
                        <w:rPr>
                          <w:color w:val="FFFFFF" w:themeColor="background1"/>
                        </w:rPr>
                        <w:t>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AA63EC" wp14:editId="18F16B6C">
                <wp:simplePos x="0" y="0"/>
                <wp:positionH relativeFrom="column">
                  <wp:posOffset>200025</wp:posOffset>
                </wp:positionH>
                <wp:positionV relativeFrom="paragraph">
                  <wp:posOffset>4467225</wp:posOffset>
                </wp:positionV>
                <wp:extent cx="371475" cy="371475"/>
                <wp:effectExtent l="0" t="0" r="28575" b="2857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DD47C" id="Rectangle 231" o:spid="_x0000_s1026" style="position:absolute;margin-left:15.75pt;margin-top:351.75pt;width:29.25pt;height:29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45B4FE" wp14:editId="0E41C2A1">
                <wp:simplePos x="0" y="0"/>
                <wp:positionH relativeFrom="margin">
                  <wp:posOffset>3295650</wp:posOffset>
                </wp:positionH>
                <wp:positionV relativeFrom="paragraph">
                  <wp:posOffset>1714500</wp:posOffset>
                </wp:positionV>
                <wp:extent cx="609600" cy="590550"/>
                <wp:effectExtent l="0" t="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055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AF76" w14:textId="77777777" w:rsidR="00547B71" w:rsidRPr="006218F6" w:rsidRDefault="00547B71" w:rsidP="00547B71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B4FE" id="Text Box 193" o:spid="_x0000_s1071" type="#_x0000_t4" style="position:absolute;left:0;text-align:left;margin-left:259.5pt;margin-top:135pt;width:48pt;height:46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" fillcolor="yellow" strokecolor="#c0504d [3205]" strokeweight="2pt">
                <v:textbox inset="0,0,0,0">
                  <w:txbxContent>
                    <w:p w14:paraId="134BAF76" w14:textId="77777777" w:rsidR="00547B71" w:rsidRPr="006218F6" w:rsidRDefault="00547B71" w:rsidP="00547B71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CE9D3B" wp14:editId="41CB51F9">
                <wp:simplePos x="0" y="0"/>
                <wp:positionH relativeFrom="margin">
                  <wp:posOffset>5505450</wp:posOffset>
                </wp:positionH>
                <wp:positionV relativeFrom="paragraph">
                  <wp:posOffset>1743075</wp:posOffset>
                </wp:positionV>
                <wp:extent cx="1828800" cy="381000"/>
                <wp:effectExtent l="0" t="0" r="12065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1FDEC" w14:textId="06855BE0" w:rsidR="00547B71" w:rsidRPr="006218F6" w:rsidRDefault="00547B71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9D3B" id="Text Box 230" o:spid="_x0000_s1072" type="#_x0000_t202" style="position:absolute;left:0;text-align:left;margin-left:433.5pt;margin-top:137.25pt;width:2in;height:30pt;z-index:2518046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" fillcolor="white [3201]" strokecolor="black [3200]" strokeweight="2pt">
                <v:textbox>
                  <w:txbxContent>
                    <w:p w14:paraId="0A11FDEC" w14:textId="06855BE0" w:rsidR="00547B71" w:rsidRPr="006218F6" w:rsidRDefault="00547B71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22496F" wp14:editId="04678545">
                <wp:simplePos x="0" y="0"/>
                <wp:positionH relativeFrom="margin">
                  <wp:posOffset>3695700</wp:posOffset>
                </wp:positionH>
                <wp:positionV relativeFrom="paragraph">
                  <wp:posOffset>1333500</wp:posOffset>
                </wp:positionV>
                <wp:extent cx="1828800" cy="381000"/>
                <wp:effectExtent l="0" t="0" r="12065" b="1905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F1C8B" w14:textId="1726D763" w:rsidR="00547B71" w:rsidRPr="006218F6" w:rsidRDefault="00547B71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496F" id="Text Box 229" o:spid="_x0000_s1073" type="#_x0000_t202" style="position:absolute;left:0;text-align:left;margin-left:291pt;margin-top:105pt;width:2in;height:30pt;z-index:251802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" fillcolor="white [3201]" strokecolor="black [3200]" strokeweight="2pt">
                <v:textbox>
                  <w:txbxContent>
                    <w:p w14:paraId="52EF1C8B" w14:textId="1726D763" w:rsidR="00547B71" w:rsidRPr="006218F6" w:rsidRDefault="00547B71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09C6BC" wp14:editId="72CA94AB">
                <wp:simplePos x="0" y="0"/>
                <wp:positionH relativeFrom="margin">
                  <wp:posOffset>4238625</wp:posOffset>
                </wp:positionH>
                <wp:positionV relativeFrom="paragraph">
                  <wp:posOffset>2552700</wp:posOffset>
                </wp:positionV>
                <wp:extent cx="1828800" cy="381000"/>
                <wp:effectExtent l="0" t="0" r="12065" b="190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1A850" w14:textId="4F913EFF" w:rsidR="00547B71" w:rsidRPr="006218F6" w:rsidRDefault="00547B71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C6BC" id="Text Box 228" o:spid="_x0000_s1074" type="#_x0000_t202" style="position:absolute;left:0;text-align:left;margin-left:333.75pt;margin-top:201pt;width:2in;height:30pt;z-index:2518005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" fillcolor="white [3201]" strokecolor="black [3200]" strokeweight="2pt">
                <v:textbox>
                  <w:txbxContent>
                    <w:p w14:paraId="1301A850" w14:textId="4F913EFF" w:rsidR="00547B71" w:rsidRPr="006218F6" w:rsidRDefault="00547B71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65D2CF" wp14:editId="53007EA0">
                <wp:simplePos x="0" y="0"/>
                <wp:positionH relativeFrom="margin">
                  <wp:posOffset>1524000</wp:posOffset>
                </wp:positionH>
                <wp:positionV relativeFrom="paragraph">
                  <wp:posOffset>847725</wp:posOffset>
                </wp:positionV>
                <wp:extent cx="1828800" cy="381000"/>
                <wp:effectExtent l="0" t="0" r="12065" b="190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C99D" w14:textId="21648BA1" w:rsidR="00547B71" w:rsidRPr="006218F6" w:rsidRDefault="00547B71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D2CF" id="Text Box 227" o:spid="_x0000_s1075" type="#_x0000_t202" style="position:absolute;left:0;text-align:left;margin-left:120pt;margin-top:66.75pt;width:2in;height:30pt;z-index:251798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" fillcolor="white [3201]" strokecolor="black [3200]" strokeweight="2pt">
                <v:textbox>
                  <w:txbxContent>
                    <w:p w14:paraId="4983C99D" w14:textId="21648BA1" w:rsidR="00547B71" w:rsidRPr="006218F6" w:rsidRDefault="00547B71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 w:rsidRPr="00CF732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75E29" wp14:editId="6D293F34">
                <wp:simplePos x="0" y="0"/>
                <wp:positionH relativeFrom="margin">
                  <wp:posOffset>1933575</wp:posOffset>
                </wp:positionH>
                <wp:positionV relativeFrom="paragraph">
                  <wp:posOffset>4124325</wp:posOffset>
                </wp:positionV>
                <wp:extent cx="1828800" cy="381000"/>
                <wp:effectExtent l="0" t="0" r="12065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9F369" w14:textId="578E40AB" w:rsidR="00D64A38" w:rsidRPr="006218F6" w:rsidRDefault="00D64A38" w:rsidP="00CF732D">
                            <w:pPr>
                              <w:keepNext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75E29" id="Text Box 197" o:spid="_x0000_s1076" type="#_x0000_t202" style="position:absolute;left:0;text-align:left;margin-left:152.25pt;margin-top:324.75pt;width:2in;height:30pt;z-index:2517227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" fillcolor="white [3201]" strokecolor="black [3200]" strokeweight="2pt">
                <v:textbox>
                  <w:txbxContent>
                    <w:p w14:paraId="7199F369" w14:textId="578E40AB" w:rsidR="00D64A38" w:rsidRPr="006218F6" w:rsidRDefault="00D64A38" w:rsidP="00CF732D">
                      <w:pPr>
                        <w:keepNext/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B7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ACCE2E" wp14:editId="11E6DAA9">
                <wp:simplePos x="0" y="0"/>
                <wp:positionH relativeFrom="column">
                  <wp:posOffset>1381125</wp:posOffset>
                </wp:positionH>
                <wp:positionV relativeFrom="paragraph">
                  <wp:posOffset>1295400</wp:posOffset>
                </wp:positionV>
                <wp:extent cx="4542412" cy="3308703"/>
                <wp:effectExtent l="19050" t="19050" r="48895" b="63500"/>
                <wp:wrapNone/>
                <wp:docPr id="226" name="Freeform: Shap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412" cy="3308703"/>
                        </a:xfrm>
                        <a:custGeom>
                          <a:avLst/>
                          <a:gdLst>
                            <a:gd name="connsiteX0" fmla="*/ 1065787 w 4542412"/>
                            <a:gd name="connsiteY0" fmla="*/ 3201526 h 3308703"/>
                            <a:gd name="connsiteX1" fmla="*/ 1056262 w 4542412"/>
                            <a:gd name="connsiteY1" fmla="*/ 3049126 h 3308703"/>
                            <a:gd name="connsiteX2" fmla="*/ 1132462 w 4542412"/>
                            <a:gd name="connsiteY2" fmla="*/ 944101 h 3308703"/>
                            <a:gd name="connsiteX3" fmla="*/ 1056262 w 4542412"/>
                            <a:gd name="connsiteY3" fmla="*/ 39226 h 3308703"/>
                            <a:gd name="connsiteX4" fmla="*/ 418087 w 4542412"/>
                            <a:gd name="connsiteY4" fmla="*/ 182101 h 3308703"/>
                            <a:gd name="connsiteX5" fmla="*/ 8512 w 4542412"/>
                            <a:gd name="connsiteY5" fmla="*/ 353551 h 3308703"/>
                            <a:gd name="connsiteX6" fmla="*/ 218062 w 4542412"/>
                            <a:gd name="connsiteY6" fmla="*/ 639301 h 3308703"/>
                            <a:gd name="connsiteX7" fmla="*/ 1084837 w 4542412"/>
                            <a:gd name="connsiteY7" fmla="*/ 686926 h 3308703"/>
                            <a:gd name="connsiteX8" fmla="*/ 1799212 w 4542412"/>
                            <a:gd name="connsiteY8" fmla="*/ 944101 h 3308703"/>
                            <a:gd name="connsiteX9" fmla="*/ 2770762 w 4542412"/>
                            <a:gd name="connsiteY9" fmla="*/ 1239376 h 3308703"/>
                            <a:gd name="connsiteX10" fmla="*/ 2485012 w 4542412"/>
                            <a:gd name="connsiteY10" fmla="*/ 953626 h 3308703"/>
                            <a:gd name="connsiteX11" fmla="*/ 2485012 w 4542412"/>
                            <a:gd name="connsiteY11" fmla="*/ 810751 h 3308703"/>
                            <a:gd name="connsiteX12" fmla="*/ 2608837 w 4542412"/>
                            <a:gd name="connsiteY12" fmla="*/ 658351 h 3308703"/>
                            <a:gd name="connsiteX13" fmla="*/ 2789812 w 4542412"/>
                            <a:gd name="connsiteY13" fmla="*/ 601201 h 3308703"/>
                            <a:gd name="connsiteX14" fmla="*/ 3847087 w 4542412"/>
                            <a:gd name="connsiteY14" fmla="*/ 829801 h 3308703"/>
                            <a:gd name="connsiteX15" fmla="*/ 4218562 w 4542412"/>
                            <a:gd name="connsiteY15" fmla="*/ 1029826 h 3308703"/>
                            <a:gd name="connsiteX16" fmla="*/ 4437637 w 4542412"/>
                            <a:gd name="connsiteY16" fmla="*/ 1020301 h 3308703"/>
                            <a:gd name="connsiteX17" fmla="*/ 4542412 w 4542412"/>
                            <a:gd name="connsiteY17" fmla="*/ 1058401 h 3308703"/>
                            <a:gd name="connsiteX0" fmla="*/ 1065787 w 4542412"/>
                            <a:gd name="connsiteY0" fmla="*/ 3201526 h 3308703"/>
                            <a:gd name="connsiteX1" fmla="*/ 1056262 w 4542412"/>
                            <a:gd name="connsiteY1" fmla="*/ 3049126 h 3308703"/>
                            <a:gd name="connsiteX2" fmla="*/ 1132462 w 4542412"/>
                            <a:gd name="connsiteY2" fmla="*/ 944101 h 3308703"/>
                            <a:gd name="connsiteX3" fmla="*/ 1056262 w 4542412"/>
                            <a:gd name="connsiteY3" fmla="*/ 39226 h 3308703"/>
                            <a:gd name="connsiteX4" fmla="*/ 418087 w 4542412"/>
                            <a:gd name="connsiteY4" fmla="*/ 182101 h 3308703"/>
                            <a:gd name="connsiteX5" fmla="*/ 8512 w 4542412"/>
                            <a:gd name="connsiteY5" fmla="*/ 353551 h 3308703"/>
                            <a:gd name="connsiteX6" fmla="*/ 218062 w 4542412"/>
                            <a:gd name="connsiteY6" fmla="*/ 639301 h 3308703"/>
                            <a:gd name="connsiteX7" fmla="*/ 1084837 w 4542412"/>
                            <a:gd name="connsiteY7" fmla="*/ 686926 h 3308703"/>
                            <a:gd name="connsiteX8" fmla="*/ 1799212 w 4542412"/>
                            <a:gd name="connsiteY8" fmla="*/ 944101 h 3308703"/>
                            <a:gd name="connsiteX9" fmla="*/ 2770762 w 4542412"/>
                            <a:gd name="connsiteY9" fmla="*/ 1239376 h 3308703"/>
                            <a:gd name="connsiteX10" fmla="*/ 2485012 w 4542412"/>
                            <a:gd name="connsiteY10" fmla="*/ 953626 h 3308703"/>
                            <a:gd name="connsiteX11" fmla="*/ 2485012 w 4542412"/>
                            <a:gd name="connsiteY11" fmla="*/ 810751 h 3308703"/>
                            <a:gd name="connsiteX12" fmla="*/ 2608837 w 4542412"/>
                            <a:gd name="connsiteY12" fmla="*/ 658351 h 3308703"/>
                            <a:gd name="connsiteX13" fmla="*/ 2789812 w 4542412"/>
                            <a:gd name="connsiteY13" fmla="*/ 601201 h 3308703"/>
                            <a:gd name="connsiteX14" fmla="*/ 3847087 w 4542412"/>
                            <a:gd name="connsiteY14" fmla="*/ 829801 h 3308703"/>
                            <a:gd name="connsiteX15" fmla="*/ 4218562 w 4542412"/>
                            <a:gd name="connsiteY15" fmla="*/ 1029826 h 3308703"/>
                            <a:gd name="connsiteX16" fmla="*/ 4399535 w 4542412"/>
                            <a:gd name="connsiteY16" fmla="*/ 1058405 h 3308703"/>
                            <a:gd name="connsiteX17" fmla="*/ 4542412 w 4542412"/>
                            <a:gd name="connsiteY17" fmla="*/ 1058401 h 33087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542412" h="3308703">
                              <a:moveTo>
                                <a:pt x="1065787" y="3201526"/>
                              </a:moveTo>
                              <a:cubicBezTo>
                                <a:pt x="1055468" y="3313444"/>
                                <a:pt x="1045150" y="3425363"/>
                                <a:pt x="1056262" y="3049126"/>
                              </a:cubicBezTo>
                              <a:cubicBezTo>
                                <a:pt x="1067374" y="2672889"/>
                                <a:pt x="1132462" y="1445751"/>
                                <a:pt x="1132462" y="944101"/>
                              </a:cubicBezTo>
                              <a:cubicBezTo>
                                <a:pt x="1132462" y="442451"/>
                                <a:pt x="1175324" y="166226"/>
                                <a:pt x="1056262" y="39226"/>
                              </a:cubicBezTo>
                              <a:cubicBezTo>
                                <a:pt x="937200" y="-87774"/>
                                <a:pt x="592712" y="129714"/>
                                <a:pt x="418087" y="182101"/>
                              </a:cubicBezTo>
                              <a:cubicBezTo>
                                <a:pt x="243462" y="234488"/>
                                <a:pt x="41849" y="277351"/>
                                <a:pt x="8512" y="353551"/>
                              </a:cubicBezTo>
                              <a:cubicBezTo>
                                <a:pt x="-24825" y="429751"/>
                                <a:pt x="38675" y="583739"/>
                                <a:pt x="218062" y="639301"/>
                              </a:cubicBezTo>
                              <a:cubicBezTo>
                                <a:pt x="397449" y="694863"/>
                                <a:pt x="821312" y="636126"/>
                                <a:pt x="1084837" y="686926"/>
                              </a:cubicBezTo>
                              <a:cubicBezTo>
                                <a:pt x="1348362" y="737726"/>
                                <a:pt x="1518225" y="852026"/>
                                <a:pt x="1799212" y="944101"/>
                              </a:cubicBezTo>
                              <a:cubicBezTo>
                                <a:pt x="2080200" y="1036176"/>
                                <a:pt x="2656462" y="1237788"/>
                                <a:pt x="2770762" y="1239376"/>
                              </a:cubicBezTo>
                              <a:cubicBezTo>
                                <a:pt x="2885062" y="1240963"/>
                                <a:pt x="2532637" y="1025064"/>
                                <a:pt x="2485012" y="953626"/>
                              </a:cubicBezTo>
                              <a:cubicBezTo>
                                <a:pt x="2437387" y="882188"/>
                                <a:pt x="2464375" y="859963"/>
                                <a:pt x="2485012" y="810751"/>
                              </a:cubicBezTo>
                              <a:cubicBezTo>
                                <a:pt x="2505649" y="761539"/>
                                <a:pt x="2558037" y="693276"/>
                                <a:pt x="2608837" y="658351"/>
                              </a:cubicBezTo>
                              <a:cubicBezTo>
                                <a:pt x="2659637" y="623426"/>
                                <a:pt x="2583437" y="572626"/>
                                <a:pt x="2789812" y="601201"/>
                              </a:cubicBezTo>
                              <a:cubicBezTo>
                                <a:pt x="2996187" y="629776"/>
                                <a:pt x="3608962" y="758363"/>
                                <a:pt x="3847087" y="829801"/>
                              </a:cubicBezTo>
                              <a:cubicBezTo>
                                <a:pt x="4085212" y="901238"/>
                                <a:pt x="4126487" y="991725"/>
                                <a:pt x="4218562" y="1029826"/>
                              </a:cubicBezTo>
                              <a:cubicBezTo>
                                <a:pt x="4310637" y="1067927"/>
                                <a:pt x="4345560" y="1053642"/>
                                <a:pt x="4399535" y="1058405"/>
                              </a:cubicBezTo>
                              <a:cubicBezTo>
                                <a:pt x="4453510" y="1063168"/>
                                <a:pt x="4517012" y="1041732"/>
                                <a:pt x="4542412" y="1058401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5B06" id="Freeform: Shape 226" o:spid="_x0000_s1026" style="position:absolute;margin-left:108.75pt;margin-top:102pt;width:357.65pt;height:260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42412,3308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" path="m1065787,3201526v-10319,111918,-20637,223837,-9525,-152400c1067374,2672889,1132462,1445751,1132462,944101v,-501650,42862,-777875,-76200,-904875c937200,-87774,592712,129714,418087,182101,243462,234488,41849,277351,8512,353551v-33337,76200,30163,230188,209550,285750c397449,694863,821312,636126,1084837,686926v263525,50800,433388,165100,714375,257175c2080200,1036176,2656462,1237788,2770762,1239376v114300,1587,-238125,-214312,-285750,-285750c2437387,882188,2464375,859963,2485012,810751v20637,-49212,73025,-117475,123825,-152400c2659637,623426,2583437,572626,2789812,601201v206375,28575,819150,157162,1057275,228600c4085212,901238,4126487,991725,4218562,1029826v92075,38101,126998,23816,180973,28579c4453510,1063168,4517012,1041732,4542412,1058401e" filled="f" strokecolor="red" strokeweight="4pt">
                <v:stroke endarrow="open"/>
                <v:path arrowok="t" o:connecttype="custom" o:connectlocs="1065787,3201526;1056262,3049126;1132462,944101;1056262,39226;418087,182101;8512,353551;218062,639301;1084837,686926;1799212,944101;2770762,1239376;2485012,953626;2485012,810751;2608837,658351;2789812,601201;3847087,829801;4218562,1029826;4399535,1058405;4542412,1058401" o:connectangles="0,0,0,0,0,0,0,0,0,0,0,0,0,0,0,0,0,0"/>
              </v:shape>
            </w:pict>
          </mc:Fallback>
        </mc:AlternateContent>
      </w:r>
      <w:r w:rsidR="00CF732D">
        <w:rPr>
          <w:noProof/>
        </w:rPr>
        <w:drawing>
          <wp:inline distT="0" distB="0" distL="0" distR="0" wp14:anchorId="33404912" wp14:editId="1BBA46CA">
            <wp:extent cx="5971806" cy="49911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83" cy="49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37EA" w14:textId="2C6B8D27" w:rsidR="007839CC" w:rsidRDefault="007839CC" w:rsidP="007839CC">
      <w:pPr>
        <w:pStyle w:val="Caption"/>
        <w:jc w:val="center"/>
      </w:pPr>
      <w:bookmarkStart w:id="22" w:name="_Toc510981137"/>
      <w:r>
        <w:t xml:space="preserve">Figure </w:t>
      </w:r>
      <w:fldSimple w:instr=" SEQ Figure \* ARABIC ">
        <w:r w:rsidR="00D65B13">
          <w:rPr>
            <w:noProof/>
          </w:rPr>
          <w:t>9</w:t>
        </w:r>
      </w:fldSimple>
      <w:r>
        <w:t>: Scene 3 – Interior</w:t>
      </w:r>
      <w:bookmarkEnd w:id="22"/>
    </w:p>
    <w:p w14:paraId="3A4252D8" w14:textId="658A379D" w:rsidR="007839CC" w:rsidRDefault="007839CC" w:rsidP="007839CC"/>
    <w:p w14:paraId="028477AD" w14:textId="35F0BE50" w:rsidR="007839CC" w:rsidRDefault="007839CC" w:rsidP="007839CC"/>
    <w:p w14:paraId="6FC1E1EB" w14:textId="77777777" w:rsidR="007839CC" w:rsidRDefault="007839CC" w:rsidP="007839CC"/>
    <w:p w14:paraId="126B283B" w14:textId="28BFF261" w:rsidR="007839CC" w:rsidRDefault="007839CC" w:rsidP="007839CC"/>
    <w:tbl>
      <w:tblPr>
        <w:tblStyle w:val="GridTable4-Accent1"/>
        <w:tblpPr w:leftFromText="180" w:rightFromText="180" w:vertAnchor="text" w:horzAnchor="margin" w:tblpY="-224"/>
        <w:tblW w:w="8764" w:type="dxa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900"/>
      </w:tblGrid>
      <w:tr w:rsidR="00547B71" w14:paraId="06E47312" w14:textId="77777777" w:rsidTr="00547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11C445D9" w14:textId="77777777" w:rsidR="00547B71" w:rsidRDefault="00547B71" w:rsidP="006271D0">
            <w:pPr>
              <w:jc w:val="center"/>
            </w:pPr>
            <w:r>
              <w:rPr>
                <w:b w:val="0"/>
                <w:bCs w:val="0"/>
              </w:rPr>
              <w:lastRenderedPageBreak/>
              <w:br w:type="page"/>
            </w:r>
            <w:r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31B8463D" w14:textId="77777777" w:rsidR="00547B71" w:rsidRDefault="00547B71" w:rsidP="006271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Location Description</w:t>
            </w:r>
          </w:p>
        </w:tc>
        <w:tc>
          <w:tcPr>
            <w:tcW w:w="3690" w:type="dxa"/>
            <w:vAlign w:val="bottom"/>
          </w:tcPr>
          <w:p w14:paraId="056B52AD" w14:textId="77777777" w:rsidR="00547B71" w:rsidRDefault="00547B71" w:rsidP="006271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900" w:type="dxa"/>
            <w:vAlign w:val="bottom"/>
          </w:tcPr>
          <w:p w14:paraId="60F089D4" w14:textId="77777777" w:rsidR="00547B71" w:rsidRDefault="00547B71" w:rsidP="006271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547B71" w14:paraId="2C9EF48B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51F2B72" w14:textId="77777777" w:rsidR="00547B71" w:rsidRDefault="00547B71" w:rsidP="006271D0">
            <w:pPr>
              <w:jc w:val="center"/>
            </w:pPr>
            <w:r>
              <w:t>1</w:t>
            </w:r>
          </w:p>
        </w:tc>
        <w:tc>
          <w:tcPr>
            <w:tcW w:w="3459" w:type="dxa"/>
          </w:tcPr>
          <w:p w14:paraId="17D266D8" w14:textId="0BC00BD2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Retrieved Bomb</w:t>
            </w:r>
          </w:p>
        </w:tc>
        <w:tc>
          <w:tcPr>
            <w:tcW w:w="3690" w:type="dxa"/>
          </w:tcPr>
          <w:p w14:paraId="7DC0294F" w14:textId="2208ACA3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5133004A" w14:textId="4157A27D" w:rsidR="00547B71" w:rsidRDefault="007F2BFA" w:rsidP="006271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547B71" w14:paraId="2C2E2231" w14:textId="77777777" w:rsidTr="00547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9185448" w14:textId="77777777" w:rsidR="00547B71" w:rsidRDefault="00547B71" w:rsidP="006271D0">
            <w:pPr>
              <w:jc w:val="center"/>
            </w:pPr>
            <w:r>
              <w:t>2</w:t>
            </w:r>
          </w:p>
        </w:tc>
        <w:tc>
          <w:tcPr>
            <w:tcW w:w="3459" w:type="dxa"/>
          </w:tcPr>
          <w:p w14:paraId="65663B8D" w14:textId="595B9CBE" w:rsidR="00547B71" w:rsidRDefault="00547B71" w:rsidP="00627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Entrance to Interior</w:t>
            </w:r>
          </w:p>
        </w:tc>
        <w:tc>
          <w:tcPr>
            <w:tcW w:w="3690" w:type="dxa"/>
          </w:tcPr>
          <w:p w14:paraId="1E07718F" w14:textId="23B0A7C2" w:rsidR="00547B71" w:rsidRDefault="00547B71" w:rsidP="00627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68660080" w14:textId="32DF2DC2" w:rsidR="00547B71" w:rsidRDefault="00547B71" w:rsidP="0062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547B71" w14:paraId="0A7AFC40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0E276AA" w14:textId="77777777" w:rsidR="00547B71" w:rsidRDefault="00547B71" w:rsidP="006271D0">
            <w:pPr>
              <w:jc w:val="center"/>
            </w:pPr>
            <w:r>
              <w:t>3</w:t>
            </w:r>
          </w:p>
        </w:tc>
        <w:tc>
          <w:tcPr>
            <w:tcW w:w="3459" w:type="dxa"/>
          </w:tcPr>
          <w:p w14:paraId="0AEF0877" w14:textId="11845DFD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Enters Interior</w:t>
            </w:r>
          </w:p>
        </w:tc>
        <w:tc>
          <w:tcPr>
            <w:tcW w:w="3690" w:type="dxa"/>
          </w:tcPr>
          <w:p w14:paraId="0F247342" w14:textId="4F4BE965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900" w:type="dxa"/>
            <w:vAlign w:val="center"/>
          </w:tcPr>
          <w:p w14:paraId="67C4F86B" w14:textId="7DFA06EC" w:rsidR="00547B71" w:rsidRDefault="00547B71" w:rsidP="006271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547B71" w14:paraId="1E0B389D" w14:textId="77777777" w:rsidTr="00547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610BBE7" w14:textId="31C61FD1" w:rsidR="00547B71" w:rsidRDefault="007F2BFA" w:rsidP="006271D0">
            <w:pPr>
              <w:jc w:val="center"/>
            </w:pPr>
            <w:r>
              <w:t>4</w:t>
            </w:r>
          </w:p>
        </w:tc>
        <w:tc>
          <w:tcPr>
            <w:tcW w:w="3459" w:type="dxa"/>
          </w:tcPr>
          <w:p w14:paraId="3B05602A" w14:textId="1A53857D" w:rsidR="00547B71" w:rsidRDefault="007F2BFA" w:rsidP="00627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Player Travels Through </w:t>
            </w:r>
            <w:proofErr w:type="spellStart"/>
            <w:r>
              <w:t>Decontam</w:t>
            </w:r>
            <w:proofErr w:type="spellEnd"/>
            <w:r>
              <w:t>. Rooms</w:t>
            </w:r>
          </w:p>
        </w:tc>
        <w:tc>
          <w:tcPr>
            <w:tcW w:w="3690" w:type="dxa"/>
          </w:tcPr>
          <w:p w14:paraId="5846FD87" w14:textId="7409B1B4" w:rsidR="00547B71" w:rsidRDefault="007F2BFA" w:rsidP="00627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Ruins of old protocol for entering </w:t>
            </w:r>
            <w:proofErr w:type="spellStart"/>
            <w:r>
              <w:t>demat</w:t>
            </w:r>
            <w:proofErr w:type="spellEnd"/>
            <w:r>
              <w:t>. Room</w:t>
            </w:r>
          </w:p>
        </w:tc>
        <w:tc>
          <w:tcPr>
            <w:tcW w:w="900" w:type="dxa"/>
            <w:vAlign w:val="center"/>
          </w:tcPr>
          <w:p w14:paraId="5D3A3B8B" w14:textId="35C6368F" w:rsidR="00547B71" w:rsidRDefault="007F2BFA" w:rsidP="0062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547B71" w14:paraId="3E32B354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2B8D397" w14:textId="1027DA54" w:rsidR="00547B71" w:rsidRDefault="007F2BFA" w:rsidP="006271D0">
            <w:pPr>
              <w:jc w:val="center"/>
            </w:pPr>
            <w:r>
              <w:t>5</w:t>
            </w:r>
          </w:p>
        </w:tc>
        <w:tc>
          <w:tcPr>
            <w:tcW w:w="3459" w:type="dxa"/>
          </w:tcPr>
          <w:p w14:paraId="479A12EF" w14:textId="6ABFAA58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Talks to Albert 3</w:t>
            </w:r>
          </w:p>
        </w:tc>
        <w:tc>
          <w:tcPr>
            <w:tcW w:w="3690" w:type="dxa"/>
          </w:tcPr>
          <w:p w14:paraId="7CD534CF" w14:textId="0EFC5483" w:rsidR="00547B71" w:rsidRDefault="007F2BFA" w:rsidP="00627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Explains Defense, Defusing, Asks if player ready.</w:t>
            </w:r>
          </w:p>
        </w:tc>
        <w:tc>
          <w:tcPr>
            <w:tcW w:w="900" w:type="dxa"/>
            <w:vAlign w:val="center"/>
          </w:tcPr>
          <w:p w14:paraId="3A7F3C22" w14:textId="7F236C1A" w:rsidR="00547B71" w:rsidRDefault="007F2BFA" w:rsidP="006271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7F2BFA" w14:paraId="1E84392E" w14:textId="77777777" w:rsidTr="00547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40820EF" w14:textId="36554C28" w:rsidR="007F2BFA" w:rsidRDefault="007F2BFA" w:rsidP="007F2BFA">
            <w:pPr>
              <w:jc w:val="center"/>
            </w:pPr>
            <w:r>
              <w:t>4</w:t>
            </w:r>
          </w:p>
        </w:tc>
        <w:tc>
          <w:tcPr>
            <w:tcW w:w="3459" w:type="dxa"/>
          </w:tcPr>
          <w:p w14:paraId="76E46569" w14:textId="01575B80" w:rsidR="007F2BFA" w:rsidRDefault="007F2BFA" w:rsidP="007F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Player Defends Defusing Bomb</w:t>
            </w:r>
          </w:p>
        </w:tc>
        <w:tc>
          <w:tcPr>
            <w:tcW w:w="3690" w:type="dxa"/>
          </w:tcPr>
          <w:p w14:paraId="33135F43" w14:textId="15CE3181" w:rsidR="007F2BFA" w:rsidRDefault="007F2BFA" w:rsidP="007F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Albert places bomb in the </w:t>
            </w:r>
            <w:proofErr w:type="spellStart"/>
            <w:r>
              <w:t>defuser</w:t>
            </w:r>
            <w:proofErr w:type="spellEnd"/>
            <w:r>
              <w:t>, Power Armor destroyed by EMP, player finds pistol and ammo, must defend against waves of enemies until the door opens</w:t>
            </w:r>
          </w:p>
        </w:tc>
        <w:tc>
          <w:tcPr>
            <w:tcW w:w="900" w:type="dxa"/>
            <w:vAlign w:val="center"/>
          </w:tcPr>
          <w:p w14:paraId="093A5965" w14:textId="1EF8BAC4" w:rsidR="007F2BFA" w:rsidRDefault="007F2BFA" w:rsidP="007F2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</w:tr>
      <w:tr w:rsidR="007F2BFA" w14:paraId="5656908E" w14:textId="77777777" w:rsidTr="00547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25B3F30" w14:textId="4721C1A3" w:rsidR="007F2BFA" w:rsidRDefault="007F2BFA" w:rsidP="007F2BFA">
            <w:pPr>
              <w:jc w:val="center"/>
            </w:pPr>
            <w:r>
              <w:t>5</w:t>
            </w:r>
          </w:p>
        </w:tc>
        <w:tc>
          <w:tcPr>
            <w:tcW w:w="3459" w:type="dxa"/>
          </w:tcPr>
          <w:p w14:paraId="1193F639" w14:textId="750E76E5" w:rsidR="007F2BFA" w:rsidRDefault="007F2BFA" w:rsidP="007F2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Exits</w:t>
            </w:r>
          </w:p>
        </w:tc>
        <w:tc>
          <w:tcPr>
            <w:tcW w:w="3690" w:type="dxa"/>
          </w:tcPr>
          <w:p w14:paraId="74599DC1" w14:textId="46F42E45" w:rsidR="007F2BFA" w:rsidRDefault="007F2BFA" w:rsidP="007F2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Player escapes, exits through the rear of the garage</w:t>
            </w:r>
          </w:p>
        </w:tc>
        <w:tc>
          <w:tcPr>
            <w:tcW w:w="900" w:type="dxa"/>
            <w:vAlign w:val="center"/>
          </w:tcPr>
          <w:p w14:paraId="2D05E608" w14:textId="209FE94E" w:rsidR="007F2BFA" w:rsidRDefault="007F2BFA" w:rsidP="007F2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</w:tbl>
    <w:p w14:paraId="4A4601C5" w14:textId="30D02475" w:rsidR="007839CC" w:rsidRDefault="007839CC" w:rsidP="007839CC">
      <w:pPr>
        <w:pStyle w:val="Caption"/>
        <w:keepNext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8</w:t>
        </w:r>
      </w:fldSimple>
      <w:r>
        <w:t>: Scene 3 Summary</w:t>
      </w:r>
    </w:p>
    <w:p w14:paraId="3676E909" w14:textId="77777777" w:rsidR="006271D0" w:rsidRPr="006271D0" w:rsidRDefault="006271D0" w:rsidP="006271D0"/>
    <w:p w14:paraId="639F1F3A" w14:textId="4FA608DB" w:rsidR="00D33272" w:rsidRDefault="00D33272" w:rsidP="00547B71">
      <w:pPr>
        <w:pStyle w:val="Caption"/>
        <w:framePr w:hSpace="180" w:wrap="around" w:vAnchor="text" w:hAnchor="page" w:x="4381" w:y="1705"/>
      </w:pPr>
      <w:r>
        <w:t xml:space="preserve">Table </w:t>
      </w:r>
      <w:fldSimple w:instr=" SEQ Table \* ARABIC ">
        <w:r w:rsidR="00F21D80">
          <w:rPr>
            <w:noProof/>
          </w:rPr>
          <w:t>9</w:t>
        </w:r>
      </w:fldSimple>
      <w:r>
        <w:t>: Scene 3 Encounter Summary</w:t>
      </w:r>
    </w:p>
    <w:tbl>
      <w:tblPr>
        <w:tblStyle w:val="GridTable4-Accent1"/>
        <w:tblpPr w:leftFromText="180" w:rightFromText="180" w:vertAnchor="text" w:horzAnchor="margin" w:tblpYSpec="outside"/>
        <w:tblW w:w="9805" w:type="dxa"/>
        <w:tblLayout w:type="fixed"/>
        <w:tblLook w:val="04A0" w:firstRow="1" w:lastRow="0" w:firstColumn="1" w:lastColumn="0" w:noHBand="0" w:noVBand="1"/>
      </w:tblPr>
      <w:tblGrid>
        <w:gridCol w:w="715"/>
        <w:gridCol w:w="1980"/>
        <w:gridCol w:w="2520"/>
        <w:gridCol w:w="3510"/>
        <w:gridCol w:w="1080"/>
      </w:tblGrid>
      <w:tr w:rsidR="007F2BFA" w14:paraId="09D42FB3" w14:textId="77777777" w:rsidTr="007F2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0AAEE6E5" w14:textId="77777777" w:rsidR="007F2BFA" w:rsidRDefault="007F2BFA" w:rsidP="007F2BFA">
            <w:pPr>
              <w:jc w:val="center"/>
            </w:pPr>
            <w:r>
              <w:rPr>
                <w:b w:val="0"/>
                <w:bCs w:val="0"/>
              </w:rPr>
              <w:br w:type="page"/>
            </w:r>
            <w:r>
              <w:br w:type="page"/>
              <w:t>Map Label</w:t>
            </w:r>
          </w:p>
        </w:tc>
        <w:tc>
          <w:tcPr>
            <w:tcW w:w="1980" w:type="dxa"/>
            <w:vAlign w:val="bottom"/>
          </w:tcPr>
          <w:p w14:paraId="72DC9DC1" w14:textId="77777777" w:rsidR="007F2BFA" w:rsidRDefault="007F2BFA" w:rsidP="007F2B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Name</w:t>
            </w:r>
          </w:p>
        </w:tc>
        <w:tc>
          <w:tcPr>
            <w:tcW w:w="2520" w:type="dxa"/>
            <w:vAlign w:val="bottom"/>
          </w:tcPr>
          <w:p w14:paraId="149CE8A8" w14:textId="77777777" w:rsidR="007F2BFA" w:rsidRDefault="007F2BFA" w:rsidP="007F2B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Encounter Type</w:t>
            </w:r>
          </w:p>
        </w:tc>
        <w:tc>
          <w:tcPr>
            <w:tcW w:w="3510" w:type="dxa"/>
            <w:vAlign w:val="bottom"/>
          </w:tcPr>
          <w:p w14:paraId="62962C1A" w14:textId="77777777" w:rsidR="007F2BFA" w:rsidRDefault="007F2BFA" w:rsidP="007F2B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 Information</w:t>
            </w:r>
          </w:p>
        </w:tc>
        <w:tc>
          <w:tcPr>
            <w:tcW w:w="1080" w:type="dxa"/>
            <w:vAlign w:val="bottom"/>
          </w:tcPr>
          <w:p w14:paraId="3626CEB1" w14:textId="77777777" w:rsidR="007F2BFA" w:rsidRDefault="007F2BFA" w:rsidP="007F2B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</w:tr>
      <w:tr w:rsidR="007F2BFA" w14:paraId="0545047B" w14:textId="77777777" w:rsidTr="007F2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C369FE0" w14:textId="77777777" w:rsidR="007F2BFA" w:rsidRDefault="007F2BFA" w:rsidP="007F2BFA">
            <w:pPr>
              <w:jc w:val="center"/>
            </w:pPr>
            <w:r>
              <w:t>A</w:t>
            </w:r>
          </w:p>
        </w:tc>
        <w:tc>
          <w:tcPr>
            <w:tcW w:w="1980" w:type="dxa"/>
          </w:tcPr>
          <w:p w14:paraId="46A0108B" w14:textId="32D8548B" w:rsidR="007F2BFA" w:rsidRDefault="007F2BFA" w:rsidP="007F2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Defense</w:t>
            </w:r>
          </w:p>
        </w:tc>
        <w:tc>
          <w:tcPr>
            <w:tcW w:w="2520" w:type="dxa"/>
          </w:tcPr>
          <w:p w14:paraId="05A778DF" w14:textId="6740F89A" w:rsidR="007F2BFA" w:rsidRDefault="007F2BFA" w:rsidP="007F2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Reverse Stronghold</w:t>
            </w:r>
          </w:p>
        </w:tc>
        <w:tc>
          <w:tcPr>
            <w:tcW w:w="3510" w:type="dxa"/>
          </w:tcPr>
          <w:p w14:paraId="04D4A45C" w14:textId="19FDF1BE" w:rsidR="007F2BFA" w:rsidRDefault="007F2BFA" w:rsidP="007F2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Player has full </w:t>
            </w:r>
            <w:proofErr w:type="gramStart"/>
            <w:r>
              <w:t>cover</w:t>
            </w:r>
            <w:proofErr w:type="gramEnd"/>
            <w:r>
              <w:t xml:space="preserve"> but enemies have high ground</w:t>
            </w:r>
          </w:p>
        </w:tc>
        <w:tc>
          <w:tcPr>
            <w:tcW w:w="1080" w:type="dxa"/>
            <w:vAlign w:val="center"/>
          </w:tcPr>
          <w:p w14:paraId="6CB20A60" w14:textId="77F15F22" w:rsidR="007F2BFA" w:rsidRDefault="007F2BFA" w:rsidP="007F2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</w:tbl>
    <w:p w14:paraId="1E892679" w14:textId="77777777" w:rsidR="007839CC" w:rsidRPr="007839CC" w:rsidRDefault="007839CC" w:rsidP="007839CC"/>
    <w:p w14:paraId="5F358BCE" w14:textId="5BDA1A29" w:rsidR="007D2038" w:rsidRDefault="007D2038" w:rsidP="007D2038">
      <w:pPr>
        <w:pStyle w:val="Caption"/>
        <w:jc w:val="center"/>
      </w:pPr>
    </w:p>
    <w:p w14:paraId="7812008D" w14:textId="77777777" w:rsidR="00F90AFD" w:rsidRDefault="00F90AFD" w:rsidP="00F90AFD">
      <w:pPr>
        <w:pStyle w:val="Caption"/>
        <w:keepNext/>
      </w:pPr>
    </w:p>
    <w:p w14:paraId="018E409A" w14:textId="6D861BDE" w:rsidR="007D2038" w:rsidRDefault="007D2038" w:rsidP="007D2038">
      <w:pPr>
        <w:rPr>
          <w:rFonts w:eastAsiaTheme="majorEastAsia"/>
        </w:rPr>
      </w:pPr>
    </w:p>
    <w:tbl>
      <w:tblPr>
        <w:tblStyle w:val="GridTable4-Accent1"/>
        <w:tblpPr w:leftFromText="180" w:rightFromText="180" w:vertAnchor="text" w:horzAnchor="margin" w:tblpXSpec="center" w:tblpY="166"/>
        <w:tblW w:w="6244" w:type="dxa"/>
        <w:tblLayout w:type="fixed"/>
        <w:tblLook w:val="04A0" w:firstRow="1" w:lastRow="0" w:firstColumn="1" w:lastColumn="0" w:noHBand="0" w:noVBand="1"/>
      </w:tblPr>
      <w:tblGrid>
        <w:gridCol w:w="985"/>
        <w:gridCol w:w="3189"/>
        <w:gridCol w:w="1080"/>
        <w:gridCol w:w="990"/>
      </w:tblGrid>
      <w:tr w:rsidR="00D33272" w14:paraId="447EC906" w14:textId="77777777" w:rsidTr="00D33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56CCF58F" w14:textId="77777777" w:rsidR="00D33272" w:rsidRDefault="00D33272" w:rsidP="00D33272">
            <w:pPr>
              <w:jc w:val="center"/>
            </w:pPr>
            <w:r>
              <w:rPr>
                <w:b w:val="0"/>
                <w:bCs w:val="0"/>
              </w:rPr>
              <w:br w:type="page"/>
            </w:r>
            <w:r>
              <w:br w:type="page"/>
              <w:t>Wave Number</w:t>
            </w:r>
          </w:p>
        </w:tc>
        <w:tc>
          <w:tcPr>
            <w:tcW w:w="3189" w:type="dxa"/>
            <w:vAlign w:val="bottom"/>
          </w:tcPr>
          <w:p w14:paraId="0FF54E90" w14:textId="77777777" w:rsidR="00D33272" w:rsidRDefault="00D33272" w:rsidP="00D33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Wave Composition</w:t>
            </w:r>
          </w:p>
        </w:tc>
        <w:tc>
          <w:tcPr>
            <w:tcW w:w="1080" w:type="dxa"/>
            <w:vAlign w:val="bottom"/>
          </w:tcPr>
          <w:p w14:paraId="50D39519" w14:textId="77777777" w:rsidR="00D33272" w:rsidRDefault="00D33272" w:rsidP="00D33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  <w:tc>
          <w:tcPr>
            <w:tcW w:w="990" w:type="dxa"/>
            <w:vAlign w:val="bottom"/>
          </w:tcPr>
          <w:p w14:paraId="600BAF0E" w14:textId="77777777" w:rsidR="00D33272" w:rsidRDefault="00D33272" w:rsidP="00D33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Time</w:t>
            </w:r>
          </w:p>
        </w:tc>
      </w:tr>
      <w:tr w:rsidR="00D33272" w14:paraId="24B7A92A" w14:textId="77777777" w:rsidTr="00D33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4EF2CFCF" w14:textId="77777777" w:rsidR="00D33272" w:rsidRDefault="00D33272" w:rsidP="00D33272">
            <w:pPr>
              <w:jc w:val="center"/>
            </w:pPr>
            <w:r>
              <w:t>1</w:t>
            </w:r>
          </w:p>
        </w:tc>
        <w:tc>
          <w:tcPr>
            <w:tcW w:w="3189" w:type="dxa"/>
          </w:tcPr>
          <w:p w14:paraId="541B0FDD" w14:textId="321BF027" w:rsidR="00D33272" w:rsidRDefault="00CA62CC" w:rsidP="00D332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3x Random Raider - </w:t>
            </w:r>
            <w:r w:rsidR="007F2BFA">
              <w:t>Easy</w:t>
            </w:r>
          </w:p>
        </w:tc>
        <w:tc>
          <w:tcPr>
            <w:tcW w:w="1080" w:type="dxa"/>
            <w:vAlign w:val="center"/>
          </w:tcPr>
          <w:p w14:paraId="2D3C7F0E" w14:textId="506A5361" w:rsidR="00D33272" w:rsidRDefault="00D33272" w:rsidP="00D33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04E319E6" w14:textId="4C35CB5C" w:rsidR="00D33272" w:rsidRDefault="00D33272" w:rsidP="00D33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8:00</w:t>
            </w:r>
          </w:p>
        </w:tc>
      </w:tr>
      <w:tr w:rsidR="00CA62CC" w14:paraId="78FC19C2" w14:textId="77777777" w:rsidTr="00D332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34E16BFA" w14:textId="77777777" w:rsidR="00CA62CC" w:rsidRDefault="00CA62CC" w:rsidP="00CA62CC">
            <w:pPr>
              <w:jc w:val="center"/>
            </w:pPr>
            <w:r>
              <w:t>2</w:t>
            </w:r>
          </w:p>
        </w:tc>
        <w:tc>
          <w:tcPr>
            <w:tcW w:w="3189" w:type="dxa"/>
          </w:tcPr>
          <w:p w14:paraId="46F826BE" w14:textId="63729542" w:rsidR="00CA62CC" w:rsidRDefault="00CA62CC" w:rsidP="00CA6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3x Random Raider – </w:t>
            </w:r>
            <w:r w:rsidR="007F2BFA">
              <w:t>Medium</w:t>
            </w:r>
          </w:p>
        </w:tc>
        <w:tc>
          <w:tcPr>
            <w:tcW w:w="1080" w:type="dxa"/>
            <w:vAlign w:val="center"/>
          </w:tcPr>
          <w:p w14:paraId="38F32775" w14:textId="5AE9B78A" w:rsidR="00CA62CC" w:rsidRDefault="00CA62CC" w:rsidP="00CA62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90" w:type="dxa"/>
            <w:vAlign w:val="center"/>
          </w:tcPr>
          <w:p w14:paraId="633D8493" w14:textId="395754BA" w:rsidR="00CA62CC" w:rsidRDefault="00CA62CC" w:rsidP="00CA62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8:30</w:t>
            </w:r>
          </w:p>
        </w:tc>
      </w:tr>
      <w:tr w:rsidR="00CA62CC" w14:paraId="685973E2" w14:textId="77777777" w:rsidTr="00D33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A751698" w14:textId="77777777" w:rsidR="00CA62CC" w:rsidRDefault="00CA62CC" w:rsidP="00CA62CC">
            <w:pPr>
              <w:jc w:val="center"/>
            </w:pPr>
            <w:r>
              <w:t>3</w:t>
            </w:r>
          </w:p>
        </w:tc>
        <w:tc>
          <w:tcPr>
            <w:tcW w:w="3189" w:type="dxa"/>
          </w:tcPr>
          <w:p w14:paraId="78F0AD71" w14:textId="581BBE16" w:rsidR="00CA62CC" w:rsidRDefault="00CA62CC" w:rsidP="00CA6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3x Random Raider – </w:t>
            </w:r>
            <w:r w:rsidR="007F2BFA">
              <w:t>Hard</w:t>
            </w:r>
          </w:p>
        </w:tc>
        <w:tc>
          <w:tcPr>
            <w:tcW w:w="1080" w:type="dxa"/>
            <w:vAlign w:val="center"/>
          </w:tcPr>
          <w:p w14:paraId="443ABB5E" w14:textId="002BA927" w:rsidR="00CA62CC" w:rsidRDefault="003C435D" w:rsidP="00CA62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90" w:type="dxa"/>
            <w:vAlign w:val="center"/>
          </w:tcPr>
          <w:p w14:paraId="1C32CD9B" w14:textId="4BB04D49" w:rsidR="00CA62CC" w:rsidRDefault="00CA62CC" w:rsidP="00CA62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8:45</w:t>
            </w:r>
          </w:p>
        </w:tc>
      </w:tr>
      <w:tr w:rsidR="007F2BFA" w14:paraId="373FEBD1" w14:textId="77777777" w:rsidTr="00D332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0D1087F2" w14:textId="2A4673EA" w:rsidR="007F2BFA" w:rsidRDefault="007F2BFA" w:rsidP="007F2BFA">
            <w:pPr>
              <w:jc w:val="center"/>
            </w:pPr>
            <w:r>
              <w:t>4</w:t>
            </w:r>
          </w:p>
        </w:tc>
        <w:tc>
          <w:tcPr>
            <w:tcW w:w="3189" w:type="dxa"/>
          </w:tcPr>
          <w:p w14:paraId="4E3C15A5" w14:textId="4E982C66" w:rsidR="007F2BFA" w:rsidRDefault="007F2BFA" w:rsidP="007F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3x Random Raider – Hard</w:t>
            </w:r>
          </w:p>
        </w:tc>
        <w:tc>
          <w:tcPr>
            <w:tcW w:w="1080" w:type="dxa"/>
            <w:vAlign w:val="center"/>
          </w:tcPr>
          <w:p w14:paraId="721746C3" w14:textId="3EEC2E7B" w:rsidR="007F2BFA" w:rsidRDefault="007F2BFA" w:rsidP="007F2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90" w:type="dxa"/>
            <w:vAlign w:val="center"/>
          </w:tcPr>
          <w:p w14:paraId="02028F4B" w14:textId="05BFEDF8" w:rsidR="007F2BFA" w:rsidRDefault="007F2BFA" w:rsidP="007F2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8:45</w:t>
            </w:r>
          </w:p>
        </w:tc>
      </w:tr>
      <w:tr w:rsidR="007F2BFA" w14:paraId="2AF33871" w14:textId="77777777" w:rsidTr="00D33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4ABF8F80" w14:textId="19748469" w:rsidR="007F2BFA" w:rsidRDefault="007F2BFA" w:rsidP="007F2BFA">
            <w:pPr>
              <w:jc w:val="center"/>
            </w:pPr>
            <w:r>
              <w:t>5</w:t>
            </w:r>
          </w:p>
        </w:tc>
        <w:tc>
          <w:tcPr>
            <w:tcW w:w="3189" w:type="dxa"/>
          </w:tcPr>
          <w:p w14:paraId="31F0F8A5" w14:textId="56308078" w:rsidR="007F2BFA" w:rsidRDefault="007F2BFA" w:rsidP="007F2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 Random Raider –Medium</w:t>
            </w:r>
            <w:r>
              <w:br/>
              <w:t>1x Boss Raider – Hard</w:t>
            </w:r>
          </w:p>
        </w:tc>
        <w:tc>
          <w:tcPr>
            <w:tcW w:w="1080" w:type="dxa"/>
            <w:vAlign w:val="center"/>
          </w:tcPr>
          <w:p w14:paraId="047F8EF0" w14:textId="0BE7C0E5" w:rsidR="007F2BFA" w:rsidRDefault="007F2BFA" w:rsidP="007F2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990" w:type="dxa"/>
            <w:vAlign w:val="center"/>
          </w:tcPr>
          <w:p w14:paraId="2C9B3B1F" w14:textId="2C702064" w:rsidR="007F2BFA" w:rsidRDefault="007F2BFA" w:rsidP="007F2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9:15</w:t>
            </w:r>
          </w:p>
        </w:tc>
      </w:tr>
    </w:tbl>
    <w:p w14:paraId="2B0A38E6" w14:textId="460E9B3F" w:rsidR="00D33272" w:rsidRDefault="00D33272"/>
    <w:p w14:paraId="3966A258" w14:textId="0B2BB643" w:rsidR="00D33272" w:rsidRDefault="00D33272"/>
    <w:p w14:paraId="26FBEA47" w14:textId="02F3A10B" w:rsidR="00D33272" w:rsidRDefault="00D33272"/>
    <w:p w14:paraId="5775E3F5" w14:textId="17F8BE87" w:rsidR="00D33272" w:rsidRDefault="00D33272"/>
    <w:p w14:paraId="3CB1F9D7" w14:textId="4B641F01" w:rsidR="00D33272" w:rsidRDefault="00D33272"/>
    <w:p w14:paraId="5B063EA1" w14:textId="1A9307E3" w:rsidR="00D33272" w:rsidRDefault="00D33272"/>
    <w:p w14:paraId="6A56F546" w14:textId="1EF9AC10" w:rsidR="00D33272" w:rsidRDefault="00D33272" w:rsidP="00D33272">
      <w:pPr>
        <w:pStyle w:val="Caption"/>
        <w:keepNext/>
        <w:jc w:val="center"/>
      </w:pPr>
      <w:r>
        <w:t xml:space="preserve">Table </w:t>
      </w:r>
      <w:fldSimple w:instr=" SEQ Table \* ARABIC ">
        <w:r w:rsidR="00F21D80">
          <w:rPr>
            <w:noProof/>
          </w:rPr>
          <w:t>10</w:t>
        </w:r>
      </w:fldSimple>
      <w:r>
        <w:t>: Scene 3 Wave Composition (TBD)</w:t>
      </w:r>
    </w:p>
    <w:p w14:paraId="77391BC1" w14:textId="77777777" w:rsidR="00D33272" w:rsidRPr="00D33272" w:rsidRDefault="00D33272"/>
    <w:p w14:paraId="5F572710" w14:textId="77777777" w:rsidR="00D33272" w:rsidRDefault="00D3327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01263DA" w14:textId="676D18A4" w:rsidR="00F22306" w:rsidRDefault="00EF68B1" w:rsidP="00F22306">
      <w:pPr>
        <w:pStyle w:val="Heading2"/>
      </w:pPr>
      <w:bookmarkStart w:id="23" w:name="_Toc510981122"/>
      <w:r>
        <w:lastRenderedPageBreak/>
        <w:t>Objective(s)</w:t>
      </w:r>
      <w:bookmarkEnd w:id="23"/>
    </w:p>
    <w:p w14:paraId="4767EF7D" w14:textId="3329A91B" w:rsidR="00E66E8D" w:rsidRDefault="00D020C2" w:rsidP="004459C0">
      <w:pPr>
        <w:pStyle w:val="ListParagraph"/>
        <w:numPr>
          <w:ilvl w:val="0"/>
          <w:numId w:val="28"/>
        </w:numPr>
      </w:pPr>
      <w:r>
        <w:t>Defuse the bomb the raiders worship</w:t>
      </w:r>
    </w:p>
    <w:p w14:paraId="140A848A" w14:textId="3206FB70" w:rsidR="00782698" w:rsidRPr="00F22306" w:rsidRDefault="00782698" w:rsidP="004459C0">
      <w:pPr>
        <w:pStyle w:val="ListParagraph"/>
        <w:numPr>
          <w:ilvl w:val="0"/>
          <w:numId w:val="28"/>
        </w:numPr>
      </w:pPr>
      <w:r>
        <w:t>Survive</w:t>
      </w:r>
    </w:p>
    <w:p w14:paraId="56C02646" w14:textId="4E9E8272" w:rsidR="0089150F" w:rsidRDefault="0089150F" w:rsidP="0089150F">
      <w:pPr>
        <w:pStyle w:val="Heading2"/>
      </w:pPr>
      <w:bookmarkStart w:id="24" w:name="_Toc510981123"/>
      <w:r>
        <w:t>Hook(s)</w:t>
      </w:r>
      <w:r w:rsidR="007A572C">
        <w:t>/Gameplay Highlights</w:t>
      </w:r>
      <w:bookmarkEnd w:id="24"/>
    </w:p>
    <w:p w14:paraId="4CD29ACA" w14:textId="7D329624" w:rsidR="00E66E8D" w:rsidRDefault="00EB440A" w:rsidP="00F22306">
      <w:pPr>
        <w:pStyle w:val="ListParagraph"/>
        <w:numPr>
          <w:ilvl w:val="0"/>
          <w:numId w:val="28"/>
        </w:numPr>
      </w:pPr>
      <w:r>
        <w:t>Three distinct scenes, each with their own gameplay feel including</w:t>
      </w:r>
    </w:p>
    <w:p w14:paraId="1B7596AF" w14:textId="73F58CDA" w:rsidR="00EB440A" w:rsidRDefault="00F30E52" w:rsidP="00EB440A">
      <w:pPr>
        <w:pStyle w:val="ListParagraph"/>
        <w:numPr>
          <w:ilvl w:val="1"/>
          <w:numId w:val="28"/>
        </w:numPr>
      </w:pPr>
      <w:r>
        <w:t>C</w:t>
      </w:r>
      <w:r w:rsidR="00EB440A">
        <w:t>laustrophobic corridor shoot</w:t>
      </w:r>
      <w:r>
        <w:t>ing</w:t>
      </w:r>
    </w:p>
    <w:p w14:paraId="5BA17C71" w14:textId="65286000" w:rsidR="00EB440A" w:rsidRDefault="00EB440A" w:rsidP="00EB440A">
      <w:pPr>
        <w:pStyle w:val="ListParagraph"/>
        <w:numPr>
          <w:ilvl w:val="1"/>
          <w:numId w:val="28"/>
        </w:numPr>
      </w:pPr>
      <w:r>
        <w:t>An open Gatling gun</w:t>
      </w:r>
      <w:r w:rsidR="00F30E52">
        <w:t>-focused area</w:t>
      </w:r>
    </w:p>
    <w:p w14:paraId="58F7DF3A" w14:textId="3B6E2DCF" w:rsidR="00F30E52" w:rsidRPr="00F22306" w:rsidRDefault="00F30E52" w:rsidP="00EB440A">
      <w:pPr>
        <w:pStyle w:val="ListParagraph"/>
        <w:numPr>
          <w:ilvl w:val="1"/>
          <w:numId w:val="28"/>
        </w:numPr>
      </w:pPr>
      <w:r>
        <w:t xml:space="preserve">A final defense </w:t>
      </w:r>
      <w:proofErr w:type="gramStart"/>
      <w:r>
        <w:t>section</w:t>
      </w:r>
      <w:proofErr w:type="gramEnd"/>
    </w:p>
    <w:p w14:paraId="5EB90224" w14:textId="77777777" w:rsidR="00DE6F9C" w:rsidRDefault="00DE6F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A5E34FF" w14:textId="12530F2B" w:rsidR="00DE6F9C" w:rsidRDefault="00DE6F9C" w:rsidP="00DE6F9C">
      <w:pPr>
        <w:pStyle w:val="Heading1"/>
      </w:pPr>
      <w:bookmarkStart w:id="25" w:name="_Toc510981124"/>
      <w:r>
        <w:lastRenderedPageBreak/>
        <w:t>Production Requirements</w:t>
      </w:r>
      <w:bookmarkEnd w:id="25"/>
    </w:p>
    <w:p w14:paraId="3E280590" w14:textId="42C1A831" w:rsidR="007A572C" w:rsidRDefault="007A572C" w:rsidP="007A4FC6">
      <w:pPr>
        <w:pStyle w:val="Heading2"/>
      </w:pPr>
      <w:bookmarkStart w:id="26" w:name="_Toc510981125"/>
      <w:r>
        <w:t>New Gameplay Mechanics</w:t>
      </w:r>
      <w:bookmarkEnd w:id="26"/>
      <w:r>
        <w:t xml:space="preserve">  </w:t>
      </w:r>
    </w:p>
    <w:p w14:paraId="3DD4FA9E" w14:textId="3149DB3B" w:rsidR="00221F38" w:rsidRDefault="00D26950" w:rsidP="007D2038">
      <w:pPr>
        <w:pStyle w:val="ListParagraph"/>
        <w:numPr>
          <w:ilvl w:val="0"/>
          <w:numId w:val="33"/>
        </w:numPr>
      </w:pPr>
      <w:r>
        <w:t>Power Armor breaking down on command</w:t>
      </w:r>
    </w:p>
    <w:p w14:paraId="796C3EFF" w14:textId="4DD69F84" w:rsidR="00D26950" w:rsidRPr="007A572C" w:rsidRDefault="00D26950" w:rsidP="007D2038">
      <w:pPr>
        <w:pStyle w:val="ListParagraph"/>
        <w:numPr>
          <w:ilvl w:val="0"/>
          <w:numId w:val="33"/>
        </w:numPr>
      </w:pPr>
      <w:r>
        <w:t>Slowly opening door (or some other countdown for the door)</w:t>
      </w:r>
    </w:p>
    <w:p w14:paraId="6BC7FED5" w14:textId="4B5DA654" w:rsidR="007A572C" w:rsidRDefault="007A572C" w:rsidP="003D673E">
      <w:pPr>
        <w:pStyle w:val="Heading2"/>
      </w:pPr>
      <w:bookmarkStart w:id="27" w:name="_Toc510981126"/>
      <w:r>
        <w:t>Development Schedule</w:t>
      </w:r>
      <w:bookmarkEnd w:id="27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245"/>
        <w:gridCol w:w="1980"/>
      </w:tblGrid>
      <w:tr w:rsidR="007A572C" w14:paraId="44F77E16" w14:textId="77777777" w:rsidTr="00F31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28818A1" w14:textId="77777777" w:rsidR="007A572C" w:rsidRDefault="007A572C" w:rsidP="007A572C">
            <w:pPr>
              <w:jc w:val="center"/>
            </w:pPr>
            <w:r>
              <w:t>Milestone</w:t>
            </w:r>
          </w:p>
        </w:tc>
        <w:tc>
          <w:tcPr>
            <w:tcW w:w="1980" w:type="dxa"/>
          </w:tcPr>
          <w:p w14:paraId="6A25BE04" w14:textId="77777777" w:rsidR="007A572C" w:rsidRDefault="007A572C" w:rsidP="007A57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7A572C" w14:paraId="55AA3F0B" w14:textId="77777777" w:rsidTr="00F31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5ACFBA4" w14:textId="77777777" w:rsidR="007A572C" w:rsidRDefault="007A572C" w:rsidP="007A572C">
            <w:r>
              <w:t>LDD</w:t>
            </w:r>
          </w:p>
        </w:tc>
        <w:tc>
          <w:tcPr>
            <w:tcW w:w="1980" w:type="dxa"/>
          </w:tcPr>
          <w:p w14:paraId="383EA0C4" w14:textId="35F8F31A" w:rsidR="007A572C" w:rsidRDefault="00F3179C" w:rsidP="00F31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1/</w:t>
            </w:r>
            <w:r w:rsidR="009835DE">
              <w:t>22</w:t>
            </w:r>
            <w:r>
              <w:t>/2018</w:t>
            </w:r>
          </w:p>
        </w:tc>
      </w:tr>
      <w:tr w:rsidR="007A572C" w14:paraId="07B1DA9C" w14:textId="77777777" w:rsidTr="00F317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F41598A" w14:textId="77777777" w:rsidR="007A572C" w:rsidRDefault="007A572C" w:rsidP="007A572C">
            <w:r>
              <w:t>Whitebox</w:t>
            </w:r>
          </w:p>
        </w:tc>
        <w:tc>
          <w:tcPr>
            <w:tcW w:w="1980" w:type="dxa"/>
          </w:tcPr>
          <w:p w14:paraId="09150D74" w14:textId="6426220A" w:rsidR="007A572C" w:rsidRDefault="00B57845" w:rsidP="00F31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F3179C">
              <w:t>/</w:t>
            </w:r>
            <w:r>
              <w:t>5</w:t>
            </w:r>
          </w:p>
        </w:tc>
      </w:tr>
      <w:tr w:rsidR="007A572C" w14:paraId="29FDD521" w14:textId="77777777" w:rsidTr="00F31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D1C4061" w14:textId="05629BA5" w:rsidR="007A572C" w:rsidRPr="00D510BF" w:rsidRDefault="00F3179C" w:rsidP="007A572C">
            <w:pPr>
              <w:rPr>
                <w:vertAlign w:val="subscript"/>
              </w:rPr>
            </w:pPr>
            <w:r>
              <w:t xml:space="preserve">Gameplay </w:t>
            </w:r>
            <w:r w:rsidR="00D510BF">
              <w:t>(Core)</w:t>
            </w:r>
          </w:p>
        </w:tc>
        <w:tc>
          <w:tcPr>
            <w:tcW w:w="1980" w:type="dxa"/>
          </w:tcPr>
          <w:p w14:paraId="4FDE9B6F" w14:textId="50395BD1" w:rsidR="007A572C" w:rsidRDefault="009835DE" w:rsidP="00F31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F3179C">
              <w:t>/</w:t>
            </w:r>
            <w:r>
              <w:t>12</w:t>
            </w:r>
          </w:p>
        </w:tc>
      </w:tr>
      <w:tr w:rsidR="00F3179C" w14:paraId="111EAE64" w14:textId="77777777" w:rsidTr="00F317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9E62ABC" w14:textId="279A4732" w:rsidR="00F3179C" w:rsidRDefault="00F3179C" w:rsidP="00F3179C">
            <w:r>
              <w:t>First Test Run</w:t>
            </w:r>
          </w:p>
        </w:tc>
        <w:tc>
          <w:tcPr>
            <w:tcW w:w="1980" w:type="dxa"/>
          </w:tcPr>
          <w:p w14:paraId="5E02164F" w14:textId="3C62DFE8" w:rsidR="00F3179C" w:rsidRDefault="009835DE" w:rsidP="00F31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2/19</w:t>
            </w:r>
          </w:p>
        </w:tc>
      </w:tr>
      <w:tr w:rsidR="00F3179C" w14:paraId="7147D3E3" w14:textId="77777777" w:rsidTr="00F31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114F610" w14:textId="715B0631" w:rsidR="00F3179C" w:rsidRDefault="00F3179C" w:rsidP="00F3179C">
            <w:r>
              <w:t>Iterate on Feedback 1</w:t>
            </w:r>
          </w:p>
        </w:tc>
        <w:tc>
          <w:tcPr>
            <w:tcW w:w="1980" w:type="dxa"/>
          </w:tcPr>
          <w:p w14:paraId="7C30A571" w14:textId="1D57D9C0" w:rsidR="00F3179C" w:rsidRDefault="009835DE" w:rsidP="00F31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2/26</w:t>
            </w:r>
          </w:p>
        </w:tc>
      </w:tr>
      <w:tr w:rsidR="00F3179C" w14:paraId="50D6DADB" w14:textId="77777777" w:rsidTr="00F317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53E1216" w14:textId="0FB86F60" w:rsidR="00F3179C" w:rsidRDefault="00F3179C" w:rsidP="00F3179C">
            <w:r>
              <w:t>Second Test Run</w:t>
            </w:r>
          </w:p>
        </w:tc>
        <w:tc>
          <w:tcPr>
            <w:tcW w:w="1980" w:type="dxa"/>
          </w:tcPr>
          <w:p w14:paraId="59489707" w14:textId="551CC638" w:rsidR="00F3179C" w:rsidRDefault="009835DE" w:rsidP="00F31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3/5</w:t>
            </w:r>
          </w:p>
        </w:tc>
      </w:tr>
      <w:tr w:rsidR="00F3179C" w14:paraId="337F9F22" w14:textId="77777777" w:rsidTr="00F31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21E6929" w14:textId="6A0DD988" w:rsidR="00F3179C" w:rsidRDefault="00F3179C" w:rsidP="00F3179C">
            <w:r>
              <w:t xml:space="preserve">Gameplay </w:t>
            </w:r>
            <w:r w:rsidR="00D510BF">
              <w:t>(Refined)</w:t>
            </w:r>
          </w:p>
        </w:tc>
        <w:tc>
          <w:tcPr>
            <w:tcW w:w="1980" w:type="dxa"/>
          </w:tcPr>
          <w:p w14:paraId="63B50B4E" w14:textId="147FFE00" w:rsidR="00F3179C" w:rsidRDefault="009835DE" w:rsidP="00F31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3/19</w:t>
            </w:r>
          </w:p>
        </w:tc>
      </w:tr>
      <w:tr w:rsidR="00F3179C" w14:paraId="401DC7D1" w14:textId="77777777" w:rsidTr="00F317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AE02597" w14:textId="45273C14" w:rsidR="00F3179C" w:rsidRDefault="00F3179C" w:rsidP="00F3179C">
            <w:r>
              <w:t>Aesthetics</w:t>
            </w:r>
          </w:p>
        </w:tc>
        <w:tc>
          <w:tcPr>
            <w:tcW w:w="1980" w:type="dxa"/>
          </w:tcPr>
          <w:p w14:paraId="340F0ACA" w14:textId="78292A06" w:rsidR="00F3179C" w:rsidRDefault="009835DE" w:rsidP="00F31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4/2</w:t>
            </w:r>
          </w:p>
        </w:tc>
      </w:tr>
      <w:tr w:rsidR="00F3179C" w14:paraId="654E63F8" w14:textId="77777777" w:rsidTr="00F31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0A56932" w14:textId="0D389D2A" w:rsidR="00F3179C" w:rsidRDefault="00F3179C" w:rsidP="00F3179C">
            <w:r>
              <w:t>RTM</w:t>
            </w:r>
          </w:p>
        </w:tc>
        <w:tc>
          <w:tcPr>
            <w:tcW w:w="1980" w:type="dxa"/>
          </w:tcPr>
          <w:p w14:paraId="64C143AE" w14:textId="1B4A8801" w:rsidR="00F3179C" w:rsidRDefault="009835DE" w:rsidP="00F31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4/9</w:t>
            </w:r>
          </w:p>
        </w:tc>
      </w:tr>
    </w:tbl>
    <w:p w14:paraId="6B98A4C5" w14:textId="74856E6E" w:rsidR="007A572C" w:rsidRDefault="007A572C" w:rsidP="007A572C"/>
    <w:p w14:paraId="1E9EED7B" w14:textId="77777777" w:rsidR="00DE6F9C" w:rsidRDefault="00DE6F9C" w:rsidP="00DE6F9C">
      <w:pPr>
        <w:pStyle w:val="Heading2"/>
      </w:pPr>
      <w:bookmarkStart w:id="28" w:name="_Toc510981127"/>
      <w:r>
        <w:t>Requ</w:t>
      </w:r>
      <w:r w:rsidRPr="003D673E">
        <w:rPr>
          <w:rStyle w:val="Heading2Char"/>
        </w:rPr>
        <w:t>i</w:t>
      </w:r>
      <w:r>
        <w:t>rements</w:t>
      </w:r>
      <w:bookmarkEnd w:id="28"/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5187"/>
        <w:gridCol w:w="1607"/>
        <w:gridCol w:w="1301"/>
      </w:tblGrid>
      <w:tr w:rsidR="00DE6F9C" w14:paraId="131D5C9E" w14:textId="77777777" w:rsidTr="00DF59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2095396" w14:textId="77777777" w:rsidR="00DE6F9C" w:rsidRDefault="00DE6F9C" w:rsidP="002F0ADE">
            <w:pPr>
              <w:jc w:val="center"/>
            </w:pPr>
            <w:r>
              <w:t>Map Label</w:t>
            </w:r>
          </w:p>
        </w:tc>
        <w:tc>
          <w:tcPr>
            <w:tcW w:w="5187" w:type="dxa"/>
          </w:tcPr>
          <w:p w14:paraId="4AD87B68" w14:textId="77777777" w:rsidR="00DE6F9C" w:rsidRDefault="00DE6F9C" w:rsidP="002F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607" w:type="dxa"/>
          </w:tcPr>
          <w:p w14:paraId="6E031D6B" w14:textId="77777777" w:rsidR="00DE6F9C" w:rsidRDefault="00DE6F9C" w:rsidP="002F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301" w:type="dxa"/>
          </w:tcPr>
          <w:p w14:paraId="088C8D82" w14:textId="77777777" w:rsidR="00DE6F9C" w:rsidRDefault="00DE6F9C" w:rsidP="002F0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DE6F9C" w14:paraId="7CF6787D" w14:textId="77777777" w:rsidTr="00DF5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876C933" w14:textId="1E70E0A2" w:rsidR="00DE6F9C" w:rsidRDefault="00DF599E" w:rsidP="00DF599E">
            <w:pPr>
              <w:jc w:val="center"/>
            </w:pPr>
            <w:r>
              <w:t>2 (Interior)</w:t>
            </w:r>
          </w:p>
        </w:tc>
        <w:tc>
          <w:tcPr>
            <w:tcW w:w="5187" w:type="dxa"/>
          </w:tcPr>
          <w:p w14:paraId="3011A563" w14:textId="5186FD16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Secret door</w:t>
            </w:r>
          </w:p>
        </w:tc>
        <w:tc>
          <w:tcPr>
            <w:tcW w:w="1607" w:type="dxa"/>
          </w:tcPr>
          <w:p w14:paraId="3002841C" w14:textId="68C5FDED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Scripting</w:t>
            </w:r>
          </w:p>
        </w:tc>
        <w:tc>
          <w:tcPr>
            <w:tcW w:w="1301" w:type="dxa"/>
          </w:tcPr>
          <w:p w14:paraId="6B92E20A" w14:textId="6E954C5D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Low</w:t>
            </w:r>
          </w:p>
        </w:tc>
      </w:tr>
      <w:tr w:rsidR="00DE6F9C" w14:paraId="42E139B2" w14:textId="77777777" w:rsidTr="00DF59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679521E" w14:textId="0051F2AD" w:rsidR="00DE6F9C" w:rsidRDefault="00DF599E" w:rsidP="00DF599E">
            <w:pPr>
              <w:jc w:val="center"/>
            </w:pPr>
            <w:r>
              <w:t>2 (Exterior)</w:t>
            </w:r>
          </w:p>
        </w:tc>
        <w:tc>
          <w:tcPr>
            <w:tcW w:w="5187" w:type="dxa"/>
          </w:tcPr>
          <w:p w14:paraId="4750025E" w14:textId="158443C0" w:rsidR="00DE6F9C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Enemy Attack Waves</w:t>
            </w:r>
          </w:p>
        </w:tc>
        <w:tc>
          <w:tcPr>
            <w:tcW w:w="1607" w:type="dxa"/>
          </w:tcPr>
          <w:p w14:paraId="6377B633" w14:textId="714BB959" w:rsidR="00DE6F9C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Scripting</w:t>
            </w:r>
          </w:p>
        </w:tc>
        <w:tc>
          <w:tcPr>
            <w:tcW w:w="1301" w:type="dxa"/>
          </w:tcPr>
          <w:p w14:paraId="0295AB82" w14:textId="1AF13C29" w:rsidR="00DE6F9C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DE6F9C" w14:paraId="33357AE0" w14:textId="77777777" w:rsidTr="00DF5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56F4698" w14:textId="13CE3B14" w:rsidR="00DE6F9C" w:rsidRDefault="00DF599E" w:rsidP="00DF599E">
            <w:pPr>
              <w:jc w:val="center"/>
            </w:pPr>
            <w:r>
              <w:t>5 (Exterior)</w:t>
            </w:r>
          </w:p>
        </w:tc>
        <w:tc>
          <w:tcPr>
            <w:tcW w:w="5187" w:type="dxa"/>
          </w:tcPr>
          <w:p w14:paraId="28F41966" w14:textId="06BB0D34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Destroying Power Armor</w:t>
            </w:r>
          </w:p>
        </w:tc>
        <w:tc>
          <w:tcPr>
            <w:tcW w:w="1607" w:type="dxa"/>
          </w:tcPr>
          <w:p w14:paraId="377F3246" w14:textId="4C36376D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Scripting / Aesthetics</w:t>
            </w:r>
          </w:p>
        </w:tc>
        <w:tc>
          <w:tcPr>
            <w:tcW w:w="1301" w:type="dxa"/>
          </w:tcPr>
          <w:p w14:paraId="25B88791" w14:textId="130646AA" w:rsidR="00DE6F9C" w:rsidRDefault="00DF599E" w:rsidP="002F0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DF599E" w14:paraId="3D079F64" w14:textId="77777777" w:rsidTr="00DF59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881EE80" w14:textId="5E5BA2EF" w:rsidR="00DF599E" w:rsidRDefault="00DF599E" w:rsidP="00DF599E">
            <w:pPr>
              <w:jc w:val="center"/>
            </w:pPr>
            <w:r>
              <w:t>Scene 3</w:t>
            </w:r>
          </w:p>
        </w:tc>
        <w:tc>
          <w:tcPr>
            <w:tcW w:w="5187" w:type="dxa"/>
          </w:tcPr>
          <w:p w14:paraId="6BA77412" w14:textId="76BDE4C5" w:rsidR="00DF599E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Slowly opening door</w:t>
            </w:r>
          </w:p>
        </w:tc>
        <w:tc>
          <w:tcPr>
            <w:tcW w:w="1607" w:type="dxa"/>
          </w:tcPr>
          <w:p w14:paraId="121CD300" w14:textId="0F6034C7" w:rsidR="00DF599E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Scripting</w:t>
            </w:r>
          </w:p>
        </w:tc>
        <w:tc>
          <w:tcPr>
            <w:tcW w:w="1301" w:type="dxa"/>
          </w:tcPr>
          <w:p w14:paraId="76D74F3C" w14:textId="37A9CF37" w:rsidR="00DF599E" w:rsidRDefault="00DF599E" w:rsidP="002F0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</w:tbl>
    <w:p w14:paraId="3DEA687F" w14:textId="77777777" w:rsidR="00DE6F9C" w:rsidRPr="007A572C" w:rsidRDefault="00DE6F9C" w:rsidP="007A572C"/>
    <w:p w14:paraId="59F61CC4" w14:textId="77777777" w:rsidR="000F4B17" w:rsidRDefault="000F4B17"/>
    <w:p w14:paraId="40359672" w14:textId="77777777" w:rsidR="00715EB4" w:rsidRDefault="00715EB4" w:rsidP="004867E3">
      <w:pPr>
        <w:pStyle w:val="Heading3"/>
        <w:sectPr w:rsidR="00715EB4" w:rsidSect="000B3CD2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5F349857" w14:textId="3ADFA3BC" w:rsidR="009C263B" w:rsidRDefault="00715EB4" w:rsidP="00F22306">
      <w:pPr>
        <w:pStyle w:val="Heading1"/>
      </w:pPr>
      <w:bookmarkStart w:id="29" w:name="_Appendix_A:_Quest"/>
      <w:bookmarkStart w:id="30" w:name="_Toc510981128"/>
      <w:bookmarkEnd w:id="29"/>
      <w:r>
        <w:lastRenderedPageBreak/>
        <w:t>References</w:t>
      </w:r>
      <w:bookmarkEnd w:id="30"/>
    </w:p>
    <w:p w14:paraId="07A6A84F" w14:textId="140049AA" w:rsidR="00407978" w:rsidRDefault="00D42DB3" w:rsidP="00F90AFD">
      <w:r>
        <w:t xml:space="preserve">[1] </w:t>
      </w:r>
      <w:hyperlink r:id="rId18" w:history="1">
        <w:r w:rsidR="00407978" w:rsidRPr="00115C62">
          <w:rPr>
            <w:rStyle w:val="Hyperlink"/>
          </w:rPr>
          <w:t>http://fallout.wikia.com/wiki/The_Switchboard</w:t>
        </w:r>
      </w:hyperlink>
      <w:r w:rsidR="00407978">
        <w:t xml:space="preserve"> </w:t>
      </w:r>
    </w:p>
    <w:p w14:paraId="7FC53D9C" w14:textId="53DA0173" w:rsidR="00F22306" w:rsidRPr="00F22306" w:rsidRDefault="00F22306" w:rsidP="00D42DB3"/>
    <w:sectPr w:rsidR="00F22306" w:rsidRPr="00F22306" w:rsidSect="000B3CD2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CCBA3" w14:textId="77777777" w:rsidR="007E0C4A" w:rsidRDefault="007E0C4A" w:rsidP="009073D5">
      <w:pPr>
        <w:spacing w:after="0" w:line="240" w:lineRule="auto"/>
      </w:pPr>
      <w:r>
        <w:separator/>
      </w:r>
    </w:p>
    <w:p w14:paraId="5E8D12F1" w14:textId="77777777" w:rsidR="007E0C4A" w:rsidRDefault="007E0C4A"/>
  </w:endnote>
  <w:endnote w:type="continuationSeparator" w:id="0">
    <w:p w14:paraId="11CAA8EF" w14:textId="77777777" w:rsidR="007E0C4A" w:rsidRDefault="007E0C4A" w:rsidP="009073D5">
      <w:pPr>
        <w:spacing w:after="0" w:line="240" w:lineRule="auto"/>
      </w:pPr>
      <w:r>
        <w:continuationSeparator/>
      </w:r>
    </w:p>
    <w:p w14:paraId="26BF96A4" w14:textId="77777777" w:rsidR="007E0C4A" w:rsidRDefault="007E0C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4496301"/>
      <w:docPartObj>
        <w:docPartGallery w:val="Page Numbers (Top of Page)"/>
        <w:docPartUnique/>
      </w:docPartObj>
    </w:sdtPr>
    <w:sdtEndPr/>
    <w:sdtContent>
      <w:p w14:paraId="5336BBE4" w14:textId="7170AF4C" w:rsidR="00D64A38" w:rsidRDefault="00D64A38" w:rsidP="00B43891">
        <w:pPr>
          <w:pStyle w:val="Footer"/>
        </w:pPr>
        <w:r>
          <w:t>Jake Patton</w:t>
        </w:r>
        <w:r>
          <w:tab/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6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18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ab/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 SAVEDATE  \@ "M/d/yyyy"  \* MERGEFORMAT </w:instrText>
        </w:r>
        <w:r>
          <w:rPr>
            <w:b/>
            <w:sz w:val="24"/>
            <w:szCs w:val="24"/>
          </w:rPr>
          <w:fldChar w:fldCharType="separate"/>
        </w:r>
        <w:r w:rsidR="00461600">
          <w:rPr>
            <w:b/>
            <w:noProof/>
            <w:sz w:val="24"/>
            <w:szCs w:val="24"/>
          </w:rPr>
          <w:t>4/8/2018</w:t>
        </w:r>
        <w:r>
          <w:rPr>
            <w:b/>
            <w:sz w:val="24"/>
            <w:szCs w:val="24"/>
          </w:rPr>
          <w:fldChar w:fldCharType="end"/>
        </w:r>
      </w:p>
    </w:sdtContent>
  </w:sdt>
  <w:p w14:paraId="75D2ED72" w14:textId="77777777" w:rsidR="00D64A38" w:rsidRDefault="00D64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1338A" w14:textId="77777777" w:rsidR="007E0C4A" w:rsidRDefault="007E0C4A" w:rsidP="009073D5">
      <w:pPr>
        <w:spacing w:after="0" w:line="240" w:lineRule="auto"/>
      </w:pPr>
      <w:r>
        <w:separator/>
      </w:r>
    </w:p>
    <w:p w14:paraId="1FB2F20D" w14:textId="77777777" w:rsidR="007E0C4A" w:rsidRDefault="007E0C4A"/>
  </w:footnote>
  <w:footnote w:type="continuationSeparator" w:id="0">
    <w:p w14:paraId="2E147995" w14:textId="77777777" w:rsidR="007E0C4A" w:rsidRDefault="007E0C4A" w:rsidP="009073D5">
      <w:pPr>
        <w:spacing w:after="0" w:line="240" w:lineRule="auto"/>
      </w:pPr>
      <w:r>
        <w:continuationSeparator/>
      </w:r>
    </w:p>
    <w:p w14:paraId="62892032" w14:textId="77777777" w:rsidR="007E0C4A" w:rsidRDefault="007E0C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B226" w14:textId="7914CD18" w:rsidR="00D64A38" w:rsidRDefault="00D64A38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Pr="00DC4696">
      <w:rPr>
        <w:i/>
      </w:rPr>
      <w:t xml:space="preserve"> </w:t>
    </w:r>
    <w:r>
      <w:rPr>
        <w:i/>
      </w:rPr>
      <w:t>Fallout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AD8"/>
    <w:multiLevelType w:val="hybridMultilevel"/>
    <w:tmpl w:val="36C6D8B0"/>
    <w:lvl w:ilvl="0" w:tplc="BE2ADA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375B28"/>
    <w:multiLevelType w:val="hybridMultilevel"/>
    <w:tmpl w:val="FB62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F2279"/>
    <w:multiLevelType w:val="hybridMultilevel"/>
    <w:tmpl w:val="7430D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63CF8"/>
    <w:multiLevelType w:val="hybridMultilevel"/>
    <w:tmpl w:val="7CECD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C23A6"/>
    <w:multiLevelType w:val="hybridMultilevel"/>
    <w:tmpl w:val="7D5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15339"/>
    <w:multiLevelType w:val="hybridMultilevel"/>
    <w:tmpl w:val="09C2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D1954"/>
    <w:multiLevelType w:val="hybridMultilevel"/>
    <w:tmpl w:val="D99E0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3622"/>
    <w:multiLevelType w:val="hybridMultilevel"/>
    <w:tmpl w:val="DCCC2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50757"/>
    <w:multiLevelType w:val="hybridMultilevel"/>
    <w:tmpl w:val="9044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42A88"/>
    <w:multiLevelType w:val="hybridMultilevel"/>
    <w:tmpl w:val="D99E0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94C80"/>
    <w:multiLevelType w:val="hybridMultilevel"/>
    <w:tmpl w:val="245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B1B06"/>
    <w:multiLevelType w:val="hybridMultilevel"/>
    <w:tmpl w:val="E99CA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D6CC8"/>
    <w:multiLevelType w:val="hybridMultilevel"/>
    <w:tmpl w:val="5A025420"/>
    <w:lvl w:ilvl="0" w:tplc="121045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C392C"/>
    <w:multiLevelType w:val="hybridMultilevel"/>
    <w:tmpl w:val="212A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CBF"/>
    <w:multiLevelType w:val="hybridMultilevel"/>
    <w:tmpl w:val="36C6D8B0"/>
    <w:lvl w:ilvl="0" w:tplc="BE2ADA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07235C2"/>
    <w:multiLevelType w:val="hybridMultilevel"/>
    <w:tmpl w:val="3AE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05D2F"/>
    <w:multiLevelType w:val="hybridMultilevel"/>
    <w:tmpl w:val="4154B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6021D9"/>
    <w:multiLevelType w:val="hybridMultilevel"/>
    <w:tmpl w:val="927E8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F5F91"/>
    <w:multiLevelType w:val="hybridMultilevel"/>
    <w:tmpl w:val="F120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C07B0"/>
    <w:multiLevelType w:val="hybridMultilevel"/>
    <w:tmpl w:val="0EEC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7E2C3F"/>
    <w:multiLevelType w:val="hybridMultilevel"/>
    <w:tmpl w:val="36C6D8B0"/>
    <w:lvl w:ilvl="0" w:tplc="BE2ADA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AC71181"/>
    <w:multiLevelType w:val="hybridMultilevel"/>
    <w:tmpl w:val="6DCA4CF4"/>
    <w:lvl w:ilvl="0" w:tplc="EE12E7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8033F"/>
    <w:multiLevelType w:val="hybridMultilevel"/>
    <w:tmpl w:val="91026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D551B"/>
    <w:multiLevelType w:val="hybridMultilevel"/>
    <w:tmpl w:val="8632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E188B"/>
    <w:multiLevelType w:val="hybridMultilevel"/>
    <w:tmpl w:val="80CA2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24A6E"/>
    <w:multiLevelType w:val="hybridMultilevel"/>
    <w:tmpl w:val="79228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55D7C"/>
    <w:multiLevelType w:val="hybridMultilevel"/>
    <w:tmpl w:val="423A2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C51225"/>
    <w:multiLevelType w:val="hybridMultilevel"/>
    <w:tmpl w:val="9E58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07B70"/>
    <w:multiLevelType w:val="hybridMultilevel"/>
    <w:tmpl w:val="BEFA0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60886"/>
    <w:multiLevelType w:val="hybridMultilevel"/>
    <w:tmpl w:val="483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15D4C"/>
    <w:multiLevelType w:val="hybridMultilevel"/>
    <w:tmpl w:val="0D0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82484"/>
    <w:multiLevelType w:val="hybridMultilevel"/>
    <w:tmpl w:val="10D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6015BD"/>
    <w:multiLevelType w:val="hybridMultilevel"/>
    <w:tmpl w:val="6F72D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32042"/>
    <w:multiLevelType w:val="hybridMultilevel"/>
    <w:tmpl w:val="88326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481883"/>
    <w:multiLevelType w:val="hybridMultilevel"/>
    <w:tmpl w:val="2F6E1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50F32"/>
    <w:multiLevelType w:val="hybridMultilevel"/>
    <w:tmpl w:val="529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56C8C"/>
    <w:multiLevelType w:val="hybridMultilevel"/>
    <w:tmpl w:val="0410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56B8B"/>
    <w:multiLevelType w:val="hybridMultilevel"/>
    <w:tmpl w:val="09F8C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DB46B5"/>
    <w:multiLevelType w:val="hybridMultilevel"/>
    <w:tmpl w:val="9A564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37"/>
  </w:num>
  <w:num w:numId="4">
    <w:abstractNumId w:val="30"/>
  </w:num>
  <w:num w:numId="5">
    <w:abstractNumId w:val="20"/>
  </w:num>
  <w:num w:numId="6">
    <w:abstractNumId w:val="4"/>
  </w:num>
  <w:num w:numId="7">
    <w:abstractNumId w:val="36"/>
  </w:num>
  <w:num w:numId="8">
    <w:abstractNumId w:val="16"/>
  </w:num>
  <w:num w:numId="9">
    <w:abstractNumId w:val="32"/>
  </w:num>
  <w:num w:numId="10">
    <w:abstractNumId w:val="24"/>
  </w:num>
  <w:num w:numId="11">
    <w:abstractNumId w:val="3"/>
  </w:num>
  <w:num w:numId="12">
    <w:abstractNumId w:val="9"/>
  </w:num>
  <w:num w:numId="13">
    <w:abstractNumId w:val="19"/>
  </w:num>
  <w:num w:numId="14">
    <w:abstractNumId w:val="23"/>
  </w:num>
  <w:num w:numId="15">
    <w:abstractNumId w:val="18"/>
  </w:num>
  <w:num w:numId="16">
    <w:abstractNumId w:val="7"/>
  </w:num>
  <w:num w:numId="17">
    <w:abstractNumId w:val="39"/>
  </w:num>
  <w:num w:numId="18">
    <w:abstractNumId w:val="2"/>
  </w:num>
  <w:num w:numId="19">
    <w:abstractNumId w:val="33"/>
  </w:num>
  <w:num w:numId="20">
    <w:abstractNumId w:val="11"/>
  </w:num>
  <w:num w:numId="21">
    <w:abstractNumId w:val="28"/>
  </w:num>
  <w:num w:numId="22">
    <w:abstractNumId w:val="22"/>
  </w:num>
  <w:num w:numId="23">
    <w:abstractNumId w:val="26"/>
  </w:num>
  <w:num w:numId="24">
    <w:abstractNumId w:val="27"/>
  </w:num>
  <w:num w:numId="25">
    <w:abstractNumId w:val="17"/>
  </w:num>
  <w:num w:numId="26">
    <w:abstractNumId w:val="12"/>
  </w:num>
  <w:num w:numId="27">
    <w:abstractNumId w:val="14"/>
  </w:num>
  <w:num w:numId="28">
    <w:abstractNumId w:val="13"/>
  </w:num>
  <w:num w:numId="29">
    <w:abstractNumId w:val="38"/>
  </w:num>
  <w:num w:numId="30">
    <w:abstractNumId w:val="10"/>
  </w:num>
  <w:num w:numId="31">
    <w:abstractNumId w:val="6"/>
  </w:num>
  <w:num w:numId="32">
    <w:abstractNumId w:val="8"/>
  </w:num>
  <w:num w:numId="33">
    <w:abstractNumId w:val="5"/>
  </w:num>
  <w:num w:numId="34">
    <w:abstractNumId w:val="21"/>
  </w:num>
  <w:num w:numId="35">
    <w:abstractNumId w:val="15"/>
  </w:num>
  <w:num w:numId="36">
    <w:abstractNumId w:val="0"/>
  </w:num>
  <w:num w:numId="37">
    <w:abstractNumId w:val="35"/>
  </w:num>
  <w:num w:numId="38">
    <w:abstractNumId w:val="34"/>
  </w:num>
  <w:num w:numId="39">
    <w:abstractNumId w:val="25"/>
  </w:num>
  <w:num w:numId="4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252"/>
    <w:rsid w:val="00012D74"/>
    <w:rsid w:val="00025B12"/>
    <w:rsid w:val="00044D54"/>
    <w:rsid w:val="00054D04"/>
    <w:rsid w:val="000567A2"/>
    <w:rsid w:val="00060FD0"/>
    <w:rsid w:val="00073FC4"/>
    <w:rsid w:val="000758E5"/>
    <w:rsid w:val="00087AA2"/>
    <w:rsid w:val="00091F2D"/>
    <w:rsid w:val="00094FAA"/>
    <w:rsid w:val="0009548E"/>
    <w:rsid w:val="000A03FF"/>
    <w:rsid w:val="000A087A"/>
    <w:rsid w:val="000B0976"/>
    <w:rsid w:val="000B206D"/>
    <w:rsid w:val="000B2190"/>
    <w:rsid w:val="000B3CD2"/>
    <w:rsid w:val="000C51F6"/>
    <w:rsid w:val="000C67B1"/>
    <w:rsid w:val="000D38E1"/>
    <w:rsid w:val="000E2E9F"/>
    <w:rsid w:val="000E3910"/>
    <w:rsid w:val="000E70E9"/>
    <w:rsid w:val="000F267D"/>
    <w:rsid w:val="000F3E3A"/>
    <w:rsid w:val="000F4B17"/>
    <w:rsid w:val="000F5D31"/>
    <w:rsid w:val="001004D1"/>
    <w:rsid w:val="001010FC"/>
    <w:rsid w:val="00102784"/>
    <w:rsid w:val="00103EDD"/>
    <w:rsid w:val="00110F60"/>
    <w:rsid w:val="001113B6"/>
    <w:rsid w:val="00111468"/>
    <w:rsid w:val="00111991"/>
    <w:rsid w:val="00123C3C"/>
    <w:rsid w:val="00124949"/>
    <w:rsid w:val="00126ED0"/>
    <w:rsid w:val="00130FC0"/>
    <w:rsid w:val="001374DB"/>
    <w:rsid w:val="00137607"/>
    <w:rsid w:val="001404D0"/>
    <w:rsid w:val="001417A2"/>
    <w:rsid w:val="001434D0"/>
    <w:rsid w:val="00146153"/>
    <w:rsid w:val="001530D3"/>
    <w:rsid w:val="00153753"/>
    <w:rsid w:val="001579EA"/>
    <w:rsid w:val="00157B08"/>
    <w:rsid w:val="00160036"/>
    <w:rsid w:val="00166B8F"/>
    <w:rsid w:val="00174459"/>
    <w:rsid w:val="00177ADF"/>
    <w:rsid w:val="00183D16"/>
    <w:rsid w:val="001860B2"/>
    <w:rsid w:val="001958A5"/>
    <w:rsid w:val="00196745"/>
    <w:rsid w:val="001A032A"/>
    <w:rsid w:val="001B06C7"/>
    <w:rsid w:val="001B2F55"/>
    <w:rsid w:val="001B339F"/>
    <w:rsid w:val="001B5C40"/>
    <w:rsid w:val="001B6BDD"/>
    <w:rsid w:val="001B7831"/>
    <w:rsid w:val="001C19DB"/>
    <w:rsid w:val="001C2F7B"/>
    <w:rsid w:val="001C4AAE"/>
    <w:rsid w:val="001C604F"/>
    <w:rsid w:val="001D0837"/>
    <w:rsid w:val="001D605A"/>
    <w:rsid w:val="001E0555"/>
    <w:rsid w:val="001E3600"/>
    <w:rsid w:val="001E4A44"/>
    <w:rsid w:val="001F0592"/>
    <w:rsid w:val="001F216E"/>
    <w:rsid w:val="001F7502"/>
    <w:rsid w:val="0020121F"/>
    <w:rsid w:val="0020244C"/>
    <w:rsid w:val="00207C59"/>
    <w:rsid w:val="00211F9E"/>
    <w:rsid w:val="0021248A"/>
    <w:rsid w:val="00214734"/>
    <w:rsid w:val="00221F38"/>
    <w:rsid w:val="00226444"/>
    <w:rsid w:val="00236261"/>
    <w:rsid w:val="002431F3"/>
    <w:rsid w:val="00244A89"/>
    <w:rsid w:val="00246BA7"/>
    <w:rsid w:val="00246DE6"/>
    <w:rsid w:val="00256035"/>
    <w:rsid w:val="00256633"/>
    <w:rsid w:val="002601D8"/>
    <w:rsid w:val="00274486"/>
    <w:rsid w:val="002758A3"/>
    <w:rsid w:val="0027626C"/>
    <w:rsid w:val="00294A03"/>
    <w:rsid w:val="002A4250"/>
    <w:rsid w:val="002B1D65"/>
    <w:rsid w:val="002B591B"/>
    <w:rsid w:val="002B5B11"/>
    <w:rsid w:val="002C2D57"/>
    <w:rsid w:val="002C6831"/>
    <w:rsid w:val="002D0B52"/>
    <w:rsid w:val="002D1363"/>
    <w:rsid w:val="002D1664"/>
    <w:rsid w:val="002D2F50"/>
    <w:rsid w:val="002E25B0"/>
    <w:rsid w:val="002F0ADE"/>
    <w:rsid w:val="002F3F92"/>
    <w:rsid w:val="002F6EB0"/>
    <w:rsid w:val="00304AB8"/>
    <w:rsid w:val="00314236"/>
    <w:rsid w:val="00315F0D"/>
    <w:rsid w:val="003175E6"/>
    <w:rsid w:val="0031779D"/>
    <w:rsid w:val="0032791A"/>
    <w:rsid w:val="00336B4E"/>
    <w:rsid w:val="00337923"/>
    <w:rsid w:val="00337DCD"/>
    <w:rsid w:val="00345577"/>
    <w:rsid w:val="003527D7"/>
    <w:rsid w:val="00354C5D"/>
    <w:rsid w:val="00356074"/>
    <w:rsid w:val="00363E37"/>
    <w:rsid w:val="0036417A"/>
    <w:rsid w:val="003721AA"/>
    <w:rsid w:val="00381F20"/>
    <w:rsid w:val="00383A99"/>
    <w:rsid w:val="003856A5"/>
    <w:rsid w:val="00387158"/>
    <w:rsid w:val="00391085"/>
    <w:rsid w:val="00392579"/>
    <w:rsid w:val="00392A1E"/>
    <w:rsid w:val="00392DF2"/>
    <w:rsid w:val="0039586E"/>
    <w:rsid w:val="003967FE"/>
    <w:rsid w:val="00396D36"/>
    <w:rsid w:val="003A4282"/>
    <w:rsid w:val="003A464B"/>
    <w:rsid w:val="003A79CF"/>
    <w:rsid w:val="003B01A6"/>
    <w:rsid w:val="003C435D"/>
    <w:rsid w:val="003C7CFA"/>
    <w:rsid w:val="003D673E"/>
    <w:rsid w:val="003E0DDC"/>
    <w:rsid w:val="003E5773"/>
    <w:rsid w:val="003F33E7"/>
    <w:rsid w:val="003F5743"/>
    <w:rsid w:val="003F66AA"/>
    <w:rsid w:val="00401E96"/>
    <w:rsid w:val="00403477"/>
    <w:rsid w:val="004038E5"/>
    <w:rsid w:val="004068D8"/>
    <w:rsid w:val="00407942"/>
    <w:rsid w:val="00407978"/>
    <w:rsid w:val="004128A5"/>
    <w:rsid w:val="0042111C"/>
    <w:rsid w:val="00427FFA"/>
    <w:rsid w:val="004312A0"/>
    <w:rsid w:val="00441299"/>
    <w:rsid w:val="0044330E"/>
    <w:rsid w:val="004459C0"/>
    <w:rsid w:val="00446B9C"/>
    <w:rsid w:val="00446DB7"/>
    <w:rsid w:val="004537E5"/>
    <w:rsid w:val="00455BF0"/>
    <w:rsid w:val="004571DF"/>
    <w:rsid w:val="00457B10"/>
    <w:rsid w:val="00461600"/>
    <w:rsid w:val="004743CF"/>
    <w:rsid w:val="004744E5"/>
    <w:rsid w:val="004756D7"/>
    <w:rsid w:val="0047719F"/>
    <w:rsid w:val="00481632"/>
    <w:rsid w:val="00484F8C"/>
    <w:rsid w:val="00485C8C"/>
    <w:rsid w:val="004867E3"/>
    <w:rsid w:val="00496305"/>
    <w:rsid w:val="00497841"/>
    <w:rsid w:val="004A3F8B"/>
    <w:rsid w:val="004A526F"/>
    <w:rsid w:val="004B538B"/>
    <w:rsid w:val="004B5B38"/>
    <w:rsid w:val="004C08F4"/>
    <w:rsid w:val="004C14D5"/>
    <w:rsid w:val="004C7370"/>
    <w:rsid w:val="004D0888"/>
    <w:rsid w:val="004D4AED"/>
    <w:rsid w:val="004E1455"/>
    <w:rsid w:val="004E2156"/>
    <w:rsid w:val="004E301F"/>
    <w:rsid w:val="004E6902"/>
    <w:rsid w:val="005040DC"/>
    <w:rsid w:val="00505A57"/>
    <w:rsid w:val="005121D0"/>
    <w:rsid w:val="00512DC2"/>
    <w:rsid w:val="00522B08"/>
    <w:rsid w:val="005258C3"/>
    <w:rsid w:val="0052671D"/>
    <w:rsid w:val="005277C7"/>
    <w:rsid w:val="00530D60"/>
    <w:rsid w:val="00537D2B"/>
    <w:rsid w:val="00546C7F"/>
    <w:rsid w:val="00547B71"/>
    <w:rsid w:val="00553091"/>
    <w:rsid w:val="005548C0"/>
    <w:rsid w:val="005672F3"/>
    <w:rsid w:val="00574F3E"/>
    <w:rsid w:val="005914B6"/>
    <w:rsid w:val="00591E11"/>
    <w:rsid w:val="00597C6C"/>
    <w:rsid w:val="005B1268"/>
    <w:rsid w:val="005B6870"/>
    <w:rsid w:val="005C0D6C"/>
    <w:rsid w:val="005C29C0"/>
    <w:rsid w:val="005C6F8F"/>
    <w:rsid w:val="005D5414"/>
    <w:rsid w:val="005E0BDB"/>
    <w:rsid w:val="005E5C0D"/>
    <w:rsid w:val="005F0744"/>
    <w:rsid w:val="005F2495"/>
    <w:rsid w:val="005F341E"/>
    <w:rsid w:val="005F3561"/>
    <w:rsid w:val="005F6E2E"/>
    <w:rsid w:val="0060520A"/>
    <w:rsid w:val="0060523E"/>
    <w:rsid w:val="00610AC1"/>
    <w:rsid w:val="00617A1C"/>
    <w:rsid w:val="00621043"/>
    <w:rsid w:val="006218F6"/>
    <w:rsid w:val="006271D0"/>
    <w:rsid w:val="00627656"/>
    <w:rsid w:val="006314DB"/>
    <w:rsid w:val="006430AE"/>
    <w:rsid w:val="0064534C"/>
    <w:rsid w:val="00654CE1"/>
    <w:rsid w:val="006612E3"/>
    <w:rsid w:val="00661311"/>
    <w:rsid w:val="00663B8A"/>
    <w:rsid w:val="00663C7E"/>
    <w:rsid w:val="0066419F"/>
    <w:rsid w:val="00664226"/>
    <w:rsid w:val="006657DB"/>
    <w:rsid w:val="00666A36"/>
    <w:rsid w:val="00673B02"/>
    <w:rsid w:val="00675BBB"/>
    <w:rsid w:val="0068055D"/>
    <w:rsid w:val="00685ACF"/>
    <w:rsid w:val="00690E3D"/>
    <w:rsid w:val="00693FFD"/>
    <w:rsid w:val="006950F7"/>
    <w:rsid w:val="00697227"/>
    <w:rsid w:val="006A163E"/>
    <w:rsid w:val="006A16D9"/>
    <w:rsid w:val="006A40B8"/>
    <w:rsid w:val="006A6CBE"/>
    <w:rsid w:val="006B1F43"/>
    <w:rsid w:val="006C2DF8"/>
    <w:rsid w:val="006C3E1A"/>
    <w:rsid w:val="006D1810"/>
    <w:rsid w:val="006D1C3F"/>
    <w:rsid w:val="006D1C9E"/>
    <w:rsid w:val="006D2B49"/>
    <w:rsid w:val="006D751A"/>
    <w:rsid w:val="006E0AF7"/>
    <w:rsid w:val="006E441A"/>
    <w:rsid w:val="006F278C"/>
    <w:rsid w:val="00700160"/>
    <w:rsid w:val="007007F4"/>
    <w:rsid w:val="00704D08"/>
    <w:rsid w:val="0070542E"/>
    <w:rsid w:val="007157EC"/>
    <w:rsid w:val="00715EB4"/>
    <w:rsid w:val="00716D20"/>
    <w:rsid w:val="0071751D"/>
    <w:rsid w:val="00720A56"/>
    <w:rsid w:val="00722D3E"/>
    <w:rsid w:val="00724906"/>
    <w:rsid w:val="00727166"/>
    <w:rsid w:val="00731689"/>
    <w:rsid w:val="0074459B"/>
    <w:rsid w:val="007504EC"/>
    <w:rsid w:val="0075143A"/>
    <w:rsid w:val="00755B57"/>
    <w:rsid w:val="0076276C"/>
    <w:rsid w:val="00770FEB"/>
    <w:rsid w:val="0077100A"/>
    <w:rsid w:val="00774537"/>
    <w:rsid w:val="00782698"/>
    <w:rsid w:val="007839CC"/>
    <w:rsid w:val="00786EC7"/>
    <w:rsid w:val="00790D06"/>
    <w:rsid w:val="007A1F78"/>
    <w:rsid w:val="007A2C6E"/>
    <w:rsid w:val="007A2F3C"/>
    <w:rsid w:val="007A4C50"/>
    <w:rsid w:val="007A4FC6"/>
    <w:rsid w:val="007A572C"/>
    <w:rsid w:val="007B601C"/>
    <w:rsid w:val="007C65F8"/>
    <w:rsid w:val="007C7F6F"/>
    <w:rsid w:val="007D2038"/>
    <w:rsid w:val="007D4CA2"/>
    <w:rsid w:val="007D788E"/>
    <w:rsid w:val="007E006B"/>
    <w:rsid w:val="007E0695"/>
    <w:rsid w:val="007E0C4A"/>
    <w:rsid w:val="007E5F72"/>
    <w:rsid w:val="007F0EC0"/>
    <w:rsid w:val="007F14B3"/>
    <w:rsid w:val="007F2BFA"/>
    <w:rsid w:val="007F2CC2"/>
    <w:rsid w:val="007F385C"/>
    <w:rsid w:val="007F74B5"/>
    <w:rsid w:val="00805316"/>
    <w:rsid w:val="008057BC"/>
    <w:rsid w:val="008079F8"/>
    <w:rsid w:val="00813821"/>
    <w:rsid w:val="00814E68"/>
    <w:rsid w:val="00821F75"/>
    <w:rsid w:val="00822BF7"/>
    <w:rsid w:val="00827827"/>
    <w:rsid w:val="00830A80"/>
    <w:rsid w:val="0083252E"/>
    <w:rsid w:val="00841E1D"/>
    <w:rsid w:val="00852521"/>
    <w:rsid w:val="00853786"/>
    <w:rsid w:val="00855750"/>
    <w:rsid w:val="00873CDF"/>
    <w:rsid w:val="0087555A"/>
    <w:rsid w:val="00876589"/>
    <w:rsid w:val="00881CE4"/>
    <w:rsid w:val="00887328"/>
    <w:rsid w:val="00890FA3"/>
    <w:rsid w:val="0089150F"/>
    <w:rsid w:val="00892790"/>
    <w:rsid w:val="00896A1F"/>
    <w:rsid w:val="00897809"/>
    <w:rsid w:val="008B2352"/>
    <w:rsid w:val="008B26E7"/>
    <w:rsid w:val="008B7110"/>
    <w:rsid w:val="008B7A91"/>
    <w:rsid w:val="008D2F2D"/>
    <w:rsid w:val="008E0366"/>
    <w:rsid w:val="008E1271"/>
    <w:rsid w:val="008E579E"/>
    <w:rsid w:val="008F76CB"/>
    <w:rsid w:val="00902355"/>
    <w:rsid w:val="009043FE"/>
    <w:rsid w:val="009044AA"/>
    <w:rsid w:val="00904815"/>
    <w:rsid w:val="009073D5"/>
    <w:rsid w:val="00914FDD"/>
    <w:rsid w:val="009179AC"/>
    <w:rsid w:val="009278FE"/>
    <w:rsid w:val="009310C4"/>
    <w:rsid w:val="009317D5"/>
    <w:rsid w:val="009349D9"/>
    <w:rsid w:val="009401DC"/>
    <w:rsid w:val="00945841"/>
    <w:rsid w:val="00945A4F"/>
    <w:rsid w:val="009468F4"/>
    <w:rsid w:val="00953FEC"/>
    <w:rsid w:val="009579BD"/>
    <w:rsid w:val="00960246"/>
    <w:rsid w:val="00971F73"/>
    <w:rsid w:val="00980BA1"/>
    <w:rsid w:val="009835DE"/>
    <w:rsid w:val="0098777C"/>
    <w:rsid w:val="009946A0"/>
    <w:rsid w:val="00997B9A"/>
    <w:rsid w:val="00997FFC"/>
    <w:rsid w:val="009A2E88"/>
    <w:rsid w:val="009A43C4"/>
    <w:rsid w:val="009A535C"/>
    <w:rsid w:val="009A6DAE"/>
    <w:rsid w:val="009A76F2"/>
    <w:rsid w:val="009B0CE5"/>
    <w:rsid w:val="009B3D2E"/>
    <w:rsid w:val="009C263B"/>
    <w:rsid w:val="009C5E84"/>
    <w:rsid w:val="009D0942"/>
    <w:rsid w:val="009D0C78"/>
    <w:rsid w:val="009D620C"/>
    <w:rsid w:val="009E3C66"/>
    <w:rsid w:val="009E4E18"/>
    <w:rsid w:val="009E6424"/>
    <w:rsid w:val="009F130E"/>
    <w:rsid w:val="009F26AF"/>
    <w:rsid w:val="00A03C9C"/>
    <w:rsid w:val="00A070F9"/>
    <w:rsid w:val="00A1675E"/>
    <w:rsid w:val="00A20246"/>
    <w:rsid w:val="00A212F8"/>
    <w:rsid w:val="00A2219A"/>
    <w:rsid w:val="00A25037"/>
    <w:rsid w:val="00A276C9"/>
    <w:rsid w:val="00A30FBC"/>
    <w:rsid w:val="00A32F86"/>
    <w:rsid w:val="00A41162"/>
    <w:rsid w:val="00A43363"/>
    <w:rsid w:val="00A43594"/>
    <w:rsid w:val="00A476EC"/>
    <w:rsid w:val="00A47D63"/>
    <w:rsid w:val="00A5120F"/>
    <w:rsid w:val="00A52975"/>
    <w:rsid w:val="00A555F6"/>
    <w:rsid w:val="00A569A9"/>
    <w:rsid w:val="00A62603"/>
    <w:rsid w:val="00A6492D"/>
    <w:rsid w:val="00A71865"/>
    <w:rsid w:val="00A774F6"/>
    <w:rsid w:val="00A80085"/>
    <w:rsid w:val="00A84484"/>
    <w:rsid w:val="00A86B00"/>
    <w:rsid w:val="00A87347"/>
    <w:rsid w:val="00A87751"/>
    <w:rsid w:val="00A91D73"/>
    <w:rsid w:val="00A9275E"/>
    <w:rsid w:val="00AA5955"/>
    <w:rsid w:val="00AB218E"/>
    <w:rsid w:val="00AB279E"/>
    <w:rsid w:val="00AC1277"/>
    <w:rsid w:val="00AC6158"/>
    <w:rsid w:val="00AC7D2D"/>
    <w:rsid w:val="00AD4670"/>
    <w:rsid w:val="00AD75A4"/>
    <w:rsid w:val="00AE0468"/>
    <w:rsid w:val="00AE54A6"/>
    <w:rsid w:val="00AF0C1E"/>
    <w:rsid w:val="00AF16D6"/>
    <w:rsid w:val="00AF78E6"/>
    <w:rsid w:val="00B03721"/>
    <w:rsid w:val="00B03B2D"/>
    <w:rsid w:val="00B0587C"/>
    <w:rsid w:val="00B0664D"/>
    <w:rsid w:val="00B07F52"/>
    <w:rsid w:val="00B114AE"/>
    <w:rsid w:val="00B23DC4"/>
    <w:rsid w:val="00B24C62"/>
    <w:rsid w:val="00B30BBE"/>
    <w:rsid w:val="00B33871"/>
    <w:rsid w:val="00B405E3"/>
    <w:rsid w:val="00B41AAF"/>
    <w:rsid w:val="00B42377"/>
    <w:rsid w:val="00B43891"/>
    <w:rsid w:val="00B463FB"/>
    <w:rsid w:val="00B478A4"/>
    <w:rsid w:val="00B57845"/>
    <w:rsid w:val="00B65101"/>
    <w:rsid w:val="00B66C8B"/>
    <w:rsid w:val="00B67BF0"/>
    <w:rsid w:val="00B71F20"/>
    <w:rsid w:val="00B752C0"/>
    <w:rsid w:val="00B8332E"/>
    <w:rsid w:val="00B86A11"/>
    <w:rsid w:val="00B94490"/>
    <w:rsid w:val="00B94707"/>
    <w:rsid w:val="00B94CBC"/>
    <w:rsid w:val="00B9641F"/>
    <w:rsid w:val="00BA137C"/>
    <w:rsid w:val="00BA3C49"/>
    <w:rsid w:val="00BA588C"/>
    <w:rsid w:val="00BA5E2A"/>
    <w:rsid w:val="00BB294E"/>
    <w:rsid w:val="00BC364C"/>
    <w:rsid w:val="00BC5707"/>
    <w:rsid w:val="00BC6985"/>
    <w:rsid w:val="00BD6A40"/>
    <w:rsid w:val="00BD79CC"/>
    <w:rsid w:val="00BD7C44"/>
    <w:rsid w:val="00BE0C93"/>
    <w:rsid w:val="00BE0CB9"/>
    <w:rsid w:val="00BE228C"/>
    <w:rsid w:val="00BE5542"/>
    <w:rsid w:val="00BE605E"/>
    <w:rsid w:val="00BE6C14"/>
    <w:rsid w:val="00BE6CA4"/>
    <w:rsid w:val="00BF182B"/>
    <w:rsid w:val="00BF2831"/>
    <w:rsid w:val="00C012C1"/>
    <w:rsid w:val="00C02E3C"/>
    <w:rsid w:val="00C042B6"/>
    <w:rsid w:val="00C05499"/>
    <w:rsid w:val="00C07268"/>
    <w:rsid w:val="00C1001E"/>
    <w:rsid w:val="00C104F1"/>
    <w:rsid w:val="00C12FF7"/>
    <w:rsid w:val="00C24ED8"/>
    <w:rsid w:val="00C25E27"/>
    <w:rsid w:val="00C312F7"/>
    <w:rsid w:val="00C35692"/>
    <w:rsid w:val="00C37BFB"/>
    <w:rsid w:val="00C40778"/>
    <w:rsid w:val="00C40BA5"/>
    <w:rsid w:val="00C413F1"/>
    <w:rsid w:val="00C42B4E"/>
    <w:rsid w:val="00C43D5D"/>
    <w:rsid w:val="00C47E4E"/>
    <w:rsid w:val="00C55A32"/>
    <w:rsid w:val="00C61C2B"/>
    <w:rsid w:val="00C623B3"/>
    <w:rsid w:val="00C751E7"/>
    <w:rsid w:val="00C80E4C"/>
    <w:rsid w:val="00C8218A"/>
    <w:rsid w:val="00C85310"/>
    <w:rsid w:val="00C858D7"/>
    <w:rsid w:val="00C86384"/>
    <w:rsid w:val="00C915E3"/>
    <w:rsid w:val="00C93BBA"/>
    <w:rsid w:val="00C951A1"/>
    <w:rsid w:val="00C96E2C"/>
    <w:rsid w:val="00C9783F"/>
    <w:rsid w:val="00CA14E0"/>
    <w:rsid w:val="00CA1EDE"/>
    <w:rsid w:val="00CA62CC"/>
    <w:rsid w:val="00CA6D18"/>
    <w:rsid w:val="00CA7786"/>
    <w:rsid w:val="00CB020D"/>
    <w:rsid w:val="00CB167D"/>
    <w:rsid w:val="00CB64A4"/>
    <w:rsid w:val="00CC10BB"/>
    <w:rsid w:val="00CC3052"/>
    <w:rsid w:val="00CC56B6"/>
    <w:rsid w:val="00CD3E7B"/>
    <w:rsid w:val="00CD544E"/>
    <w:rsid w:val="00CD6F53"/>
    <w:rsid w:val="00CE6AF1"/>
    <w:rsid w:val="00CF1FE1"/>
    <w:rsid w:val="00CF669F"/>
    <w:rsid w:val="00CF732D"/>
    <w:rsid w:val="00CF7B19"/>
    <w:rsid w:val="00D020C2"/>
    <w:rsid w:val="00D06304"/>
    <w:rsid w:val="00D067ED"/>
    <w:rsid w:val="00D06CEC"/>
    <w:rsid w:val="00D13E2C"/>
    <w:rsid w:val="00D14E4F"/>
    <w:rsid w:val="00D173E8"/>
    <w:rsid w:val="00D203FA"/>
    <w:rsid w:val="00D20809"/>
    <w:rsid w:val="00D22006"/>
    <w:rsid w:val="00D22737"/>
    <w:rsid w:val="00D2489A"/>
    <w:rsid w:val="00D254BF"/>
    <w:rsid w:val="00D26950"/>
    <w:rsid w:val="00D33272"/>
    <w:rsid w:val="00D33C42"/>
    <w:rsid w:val="00D4218C"/>
    <w:rsid w:val="00D42D0A"/>
    <w:rsid w:val="00D42DB3"/>
    <w:rsid w:val="00D4402B"/>
    <w:rsid w:val="00D47821"/>
    <w:rsid w:val="00D50771"/>
    <w:rsid w:val="00D510BF"/>
    <w:rsid w:val="00D51252"/>
    <w:rsid w:val="00D515F7"/>
    <w:rsid w:val="00D554FE"/>
    <w:rsid w:val="00D557E6"/>
    <w:rsid w:val="00D63F40"/>
    <w:rsid w:val="00D64A23"/>
    <w:rsid w:val="00D64A38"/>
    <w:rsid w:val="00D65B13"/>
    <w:rsid w:val="00D73616"/>
    <w:rsid w:val="00D74A93"/>
    <w:rsid w:val="00D77430"/>
    <w:rsid w:val="00D80A7A"/>
    <w:rsid w:val="00D84CF6"/>
    <w:rsid w:val="00D90E67"/>
    <w:rsid w:val="00DA0685"/>
    <w:rsid w:val="00DA2FE2"/>
    <w:rsid w:val="00DA3CA9"/>
    <w:rsid w:val="00DB0591"/>
    <w:rsid w:val="00DB5D9D"/>
    <w:rsid w:val="00DC101A"/>
    <w:rsid w:val="00DC30C1"/>
    <w:rsid w:val="00DC4696"/>
    <w:rsid w:val="00DC4C6D"/>
    <w:rsid w:val="00DC6B7B"/>
    <w:rsid w:val="00DC6FE7"/>
    <w:rsid w:val="00DD4D73"/>
    <w:rsid w:val="00DE044D"/>
    <w:rsid w:val="00DE0601"/>
    <w:rsid w:val="00DE6F9C"/>
    <w:rsid w:val="00DF23D8"/>
    <w:rsid w:val="00DF264A"/>
    <w:rsid w:val="00DF599E"/>
    <w:rsid w:val="00E024C8"/>
    <w:rsid w:val="00E030D1"/>
    <w:rsid w:val="00E031E7"/>
    <w:rsid w:val="00E0430F"/>
    <w:rsid w:val="00E04D41"/>
    <w:rsid w:val="00E102B7"/>
    <w:rsid w:val="00E1521D"/>
    <w:rsid w:val="00E163DB"/>
    <w:rsid w:val="00E16C1D"/>
    <w:rsid w:val="00E2084E"/>
    <w:rsid w:val="00E24A85"/>
    <w:rsid w:val="00E25924"/>
    <w:rsid w:val="00E319A1"/>
    <w:rsid w:val="00E330CE"/>
    <w:rsid w:val="00E347CF"/>
    <w:rsid w:val="00E34D0C"/>
    <w:rsid w:val="00E43240"/>
    <w:rsid w:val="00E45413"/>
    <w:rsid w:val="00E460B8"/>
    <w:rsid w:val="00E50E71"/>
    <w:rsid w:val="00E54779"/>
    <w:rsid w:val="00E55F0A"/>
    <w:rsid w:val="00E56369"/>
    <w:rsid w:val="00E62576"/>
    <w:rsid w:val="00E63DD1"/>
    <w:rsid w:val="00E64B71"/>
    <w:rsid w:val="00E659DE"/>
    <w:rsid w:val="00E6606E"/>
    <w:rsid w:val="00E66E8D"/>
    <w:rsid w:val="00E70E59"/>
    <w:rsid w:val="00E807B3"/>
    <w:rsid w:val="00E80ED5"/>
    <w:rsid w:val="00E819A3"/>
    <w:rsid w:val="00E82707"/>
    <w:rsid w:val="00E90129"/>
    <w:rsid w:val="00E95C99"/>
    <w:rsid w:val="00EA68E3"/>
    <w:rsid w:val="00EA6A0F"/>
    <w:rsid w:val="00EB1CDF"/>
    <w:rsid w:val="00EB440A"/>
    <w:rsid w:val="00EB4D9C"/>
    <w:rsid w:val="00EB4E1B"/>
    <w:rsid w:val="00EC0C82"/>
    <w:rsid w:val="00EC4824"/>
    <w:rsid w:val="00EC75C3"/>
    <w:rsid w:val="00ED0070"/>
    <w:rsid w:val="00ED1152"/>
    <w:rsid w:val="00ED37FB"/>
    <w:rsid w:val="00EE0592"/>
    <w:rsid w:val="00EE069E"/>
    <w:rsid w:val="00EE5164"/>
    <w:rsid w:val="00EF1F1C"/>
    <w:rsid w:val="00EF622A"/>
    <w:rsid w:val="00EF68B1"/>
    <w:rsid w:val="00F039A1"/>
    <w:rsid w:val="00F07CD8"/>
    <w:rsid w:val="00F13114"/>
    <w:rsid w:val="00F14206"/>
    <w:rsid w:val="00F14D5B"/>
    <w:rsid w:val="00F154A7"/>
    <w:rsid w:val="00F160C9"/>
    <w:rsid w:val="00F16BDE"/>
    <w:rsid w:val="00F16ED6"/>
    <w:rsid w:val="00F21D80"/>
    <w:rsid w:val="00F22306"/>
    <w:rsid w:val="00F23144"/>
    <w:rsid w:val="00F24F68"/>
    <w:rsid w:val="00F25BD9"/>
    <w:rsid w:val="00F26075"/>
    <w:rsid w:val="00F30E52"/>
    <w:rsid w:val="00F3179C"/>
    <w:rsid w:val="00F3216D"/>
    <w:rsid w:val="00F33C39"/>
    <w:rsid w:val="00F34842"/>
    <w:rsid w:val="00F37E0D"/>
    <w:rsid w:val="00F4288C"/>
    <w:rsid w:val="00F4447A"/>
    <w:rsid w:val="00F44790"/>
    <w:rsid w:val="00F45D1F"/>
    <w:rsid w:val="00F613BC"/>
    <w:rsid w:val="00F706CA"/>
    <w:rsid w:val="00F70C72"/>
    <w:rsid w:val="00F72772"/>
    <w:rsid w:val="00F727B9"/>
    <w:rsid w:val="00F76F82"/>
    <w:rsid w:val="00F80C6E"/>
    <w:rsid w:val="00F83A6B"/>
    <w:rsid w:val="00F85765"/>
    <w:rsid w:val="00F86474"/>
    <w:rsid w:val="00F90AFD"/>
    <w:rsid w:val="00F90BBD"/>
    <w:rsid w:val="00F91470"/>
    <w:rsid w:val="00F92377"/>
    <w:rsid w:val="00F92AC5"/>
    <w:rsid w:val="00F96A80"/>
    <w:rsid w:val="00F96ADA"/>
    <w:rsid w:val="00FA3172"/>
    <w:rsid w:val="00FA3BA0"/>
    <w:rsid w:val="00FA4DD7"/>
    <w:rsid w:val="00FA5C98"/>
    <w:rsid w:val="00FA7098"/>
    <w:rsid w:val="00FB3B46"/>
    <w:rsid w:val="00FB7DF7"/>
    <w:rsid w:val="00FC4A92"/>
    <w:rsid w:val="00FC7254"/>
    <w:rsid w:val="00FC751D"/>
    <w:rsid w:val="00FE28B5"/>
    <w:rsid w:val="00FE4FE6"/>
    <w:rsid w:val="00FE6556"/>
    <w:rsid w:val="00FF15FA"/>
    <w:rsid w:val="00FF54D3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967C6"/>
  <w15:docId w15:val="{563B3BF3-64BB-4781-B96B-69ED2190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858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Mention">
    <w:name w:val="Mention"/>
    <w:basedOn w:val="DefaultParagraphFont"/>
    <w:uiPriority w:val="99"/>
    <w:semiHidden/>
    <w:unhideWhenUsed/>
    <w:rsid w:val="00AE046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3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13E2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fallout.wikia.com/wiki/The_Switchboar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e%20Patton\Downloads\Template%20-%20Level%20Design%20Document%20(RP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AE7C4-C5D0-4530-A2DC-4F3E79EC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Level Design Document (RPG).dotx</Template>
  <TotalTime>0</TotalTime>
  <Pages>20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Jake Patton</dc:creator>
  <cp:lastModifiedBy>Jake Patton</cp:lastModifiedBy>
  <cp:revision>2</cp:revision>
  <cp:lastPrinted>2012-06-15T19:28:00Z</cp:lastPrinted>
  <dcterms:created xsi:type="dcterms:W3CDTF">2018-04-09T02:27:00Z</dcterms:created>
  <dcterms:modified xsi:type="dcterms:W3CDTF">2018-04-09T02:27:00Z</dcterms:modified>
</cp:coreProperties>
</file>