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71F" w:rsidRDefault="00D0171F" w:rsidP="0069749F">
      <w:pPr>
        <w:pStyle w:val="Heading1"/>
      </w:pPr>
    </w:p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69749F" w:rsidP="0069749F"/>
    <w:p w:rsidR="0069749F" w:rsidRDefault="00387322" w:rsidP="0069749F">
      <w:pPr>
        <w:pStyle w:val="Title"/>
        <w:jc w:val="center"/>
      </w:pPr>
      <w:r>
        <w:t>Arcana</w:t>
      </w:r>
    </w:p>
    <w:p w:rsidR="0069749F" w:rsidRDefault="0069749F" w:rsidP="0069749F">
      <w:pPr>
        <w:pStyle w:val="Subtitle"/>
        <w:jc w:val="center"/>
      </w:pPr>
      <w:r>
        <w:t>Design Document</w:t>
      </w:r>
    </w:p>
    <w:p w:rsidR="0069749F" w:rsidRDefault="0069749F" w:rsidP="0069749F">
      <w:pPr>
        <w:pStyle w:val="Subtitle"/>
        <w:jc w:val="center"/>
      </w:pPr>
      <w:r>
        <w:t>v1.0</w:t>
      </w:r>
    </w:p>
    <w:p w:rsidR="00040104" w:rsidRDefault="00040104" w:rsidP="00040104"/>
    <w:p w:rsidR="00040104" w:rsidRDefault="00040104" w:rsidP="00040104"/>
    <w:p w:rsidR="00040104" w:rsidRDefault="00040104" w:rsidP="00040104"/>
    <w:p w:rsidR="00040104" w:rsidRDefault="00040104" w:rsidP="00040104"/>
    <w:p w:rsidR="00040104" w:rsidRDefault="00040104" w:rsidP="00040104"/>
    <w:p w:rsidR="00040104" w:rsidRDefault="00040104" w:rsidP="00040104"/>
    <w:p w:rsidR="00040104" w:rsidRDefault="00040104" w:rsidP="00040104"/>
    <w:p w:rsidR="00040104" w:rsidRDefault="00040104" w:rsidP="00040104"/>
    <w:p w:rsidR="00D81445" w:rsidRDefault="00D81445" w:rsidP="00040104"/>
    <w:p w:rsidR="00D81445" w:rsidRDefault="00D81445" w:rsidP="00040104"/>
    <w:p w:rsidR="00D81445" w:rsidRDefault="00D81445" w:rsidP="00040104"/>
    <w:p w:rsidR="00D81445" w:rsidRPr="00040104" w:rsidRDefault="00D81445" w:rsidP="00040104"/>
    <w:p w:rsidR="00040104" w:rsidRDefault="00040104" w:rsidP="00040104"/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525"/>
        <w:gridCol w:w="1620"/>
        <w:gridCol w:w="6205"/>
      </w:tblGrid>
      <w:tr w:rsidR="00040104" w:rsidTr="0004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040104" w:rsidRDefault="00040104" w:rsidP="00040104">
            <w:pPr>
              <w:jc w:val="center"/>
            </w:pPr>
            <w:r>
              <w:t>Version</w:t>
            </w:r>
          </w:p>
        </w:tc>
        <w:tc>
          <w:tcPr>
            <w:tcW w:w="1620" w:type="dxa"/>
          </w:tcPr>
          <w:p w:rsidR="00040104" w:rsidRDefault="00040104" w:rsidP="0004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6205" w:type="dxa"/>
          </w:tcPr>
          <w:p w:rsidR="00040104" w:rsidRDefault="00040104" w:rsidP="0004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Changes</w:t>
            </w:r>
          </w:p>
        </w:tc>
      </w:tr>
      <w:tr w:rsidR="00040104" w:rsidTr="000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040104" w:rsidRDefault="00040104" w:rsidP="00040104">
            <w:pPr>
              <w:jc w:val="center"/>
            </w:pPr>
            <w:r>
              <w:t>1.0</w:t>
            </w:r>
          </w:p>
        </w:tc>
        <w:tc>
          <w:tcPr>
            <w:tcW w:w="1620" w:type="dxa"/>
          </w:tcPr>
          <w:p w:rsidR="00040104" w:rsidRDefault="00040104" w:rsidP="00040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6/5</w:t>
            </w:r>
          </w:p>
        </w:tc>
        <w:tc>
          <w:tcPr>
            <w:tcW w:w="6205" w:type="dxa"/>
          </w:tcPr>
          <w:p w:rsidR="00040104" w:rsidRDefault="00040104" w:rsidP="00040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Created Document</w:t>
            </w:r>
          </w:p>
        </w:tc>
      </w:tr>
      <w:tr w:rsidR="00040104" w:rsidTr="000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040104" w:rsidRDefault="00531CD7" w:rsidP="00040104">
            <w:pPr>
              <w:jc w:val="center"/>
            </w:pPr>
            <w:r>
              <w:t>1.1</w:t>
            </w:r>
          </w:p>
        </w:tc>
        <w:tc>
          <w:tcPr>
            <w:tcW w:w="1620" w:type="dxa"/>
          </w:tcPr>
          <w:p w:rsidR="00040104" w:rsidRDefault="00531CD7" w:rsidP="0004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6/12</w:t>
            </w:r>
          </w:p>
        </w:tc>
        <w:tc>
          <w:tcPr>
            <w:tcW w:w="6205" w:type="dxa"/>
          </w:tcPr>
          <w:p w:rsidR="00040104" w:rsidRDefault="00531CD7" w:rsidP="0004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Adjusted tables to reflect current values</w:t>
            </w:r>
          </w:p>
          <w:p w:rsidR="00531CD7" w:rsidRDefault="00531CD7" w:rsidP="0004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Detailed gambling mechanics as detailed</w:t>
            </w:r>
          </w:p>
        </w:tc>
      </w:tr>
      <w:tr w:rsidR="00040104" w:rsidTr="00040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040104" w:rsidRDefault="00252C96" w:rsidP="00040104">
            <w:pPr>
              <w:jc w:val="center"/>
            </w:pPr>
            <w:r>
              <w:t>1.2</w:t>
            </w:r>
          </w:p>
        </w:tc>
        <w:tc>
          <w:tcPr>
            <w:tcW w:w="1620" w:type="dxa"/>
          </w:tcPr>
          <w:p w:rsidR="00040104" w:rsidRDefault="00252C96" w:rsidP="00040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6/13</w:t>
            </w:r>
          </w:p>
        </w:tc>
        <w:tc>
          <w:tcPr>
            <w:tcW w:w="6205" w:type="dxa"/>
          </w:tcPr>
          <w:p w:rsidR="00040104" w:rsidRDefault="00252C96" w:rsidP="00040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Added additional enemy type (ranged)</w:t>
            </w:r>
          </w:p>
        </w:tc>
      </w:tr>
      <w:tr w:rsidR="00040104" w:rsidTr="00040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040104" w:rsidRDefault="00040104" w:rsidP="00040104">
            <w:pPr>
              <w:jc w:val="center"/>
            </w:pPr>
          </w:p>
        </w:tc>
        <w:tc>
          <w:tcPr>
            <w:tcW w:w="1620" w:type="dxa"/>
          </w:tcPr>
          <w:p w:rsidR="00040104" w:rsidRDefault="00040104" w:rsidP="0004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05" w:type="dxa"/>
          </w:tcPr>
          <w:p w:rsidR="00040104" w:rsidRDefault="00040104" w:rsidP="0004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1445" w:rsidRDefault="00D81445" w:rsidP="00040104">
      <w:pPr>
        <w:jc w:val="center"/>
      </w:pPr>
    </w:p>
    <w:p w:rsidR="00D81445" w:rsidRDefault="00D81445" w:rsidP="00D81445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661010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10AA9" w:rsidRDefault="00C10AA9">
          <w:pPr>
            <w:pStyle w:val="TOCHeading"/>
          </w:pPr>
        </w:p>
        <w:p w:rsidR="00C10AA9" w:rsidRDefault="00C10AA9">
          <w:pPr>
            <w:pStyle w:val="TOCHeading"/>
          </w:pPr>
          <w:r>
            <w:t>Contents</w:t>
          </w:r>
        </w:p>
        <w:p w:rsidR="001255FD" w:rsidRDefault="00C10A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636173" w:history="1">
            <w:r w:rsidR="001255FD" w:rsidRPr="00857987">
              <w:rPr>
                <w:rStyle w:val="Hyperlink"/>
                <w:noProof/>
              </w:rPr>
              <w:t>Table of Figures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_Toc487636173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2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4" w:history="1">
            <w:r w:rsidR="001255FD" w:rsidRPr="00857987">
              <w:rPr>
                <w:rStyle w:val="Hyperlink"/>
                <w:noProof/>
              </w:rPr>
              <w:t>Overview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_Toc487636174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5" w:history="1">
            <w:r w:rsidR="001255FD" w:rsidRPr="00857987">
              <w:rPr>
                <w:rStyle w:val="Hyperlink"/>
                <w:noProof/>
              </w:rPr>
              <w:t>Combat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_Toc487636175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6" w:history="1">
            <w:r w:rsidR="001255FD" w:rsidRPr="00857987">
              <w:rPr>
                <w:rStyle w:val="Hyperlink"/>
                <w:noProof/>
              </w:rPr>
              <w:t>Controls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_Toc487636176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7" w:history="1">
            <w:r w:rsidR="001255FD" w:rsidRPr="00857987">
              <w:rPr>
                <w:rStyle w:val="Hyperlink"/>
                <w:noProof/>
              </w:rPr>
              <w:t>Player Statistics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_Toc487636177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8" w:history="1">
            <w:r w:rsidR="001255FD" w:rsidRPr="00857987">
              <w:rPr>
                <w:rStyle w:val="Hyperlink"/>
                <w:noProof/>
              </w:rPr>
              <w:t>Enemies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_Toc487636178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79" w:history="1">
            <w:r w:rsidR="001255FD" w:rsidRPr="00857987">
              <w:rPr>
                <w:rStyle w:val="Hyperlink"/>
                <w:noProof/>
              </w:rPr>
              <w:t>Waves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_Toc487636179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0" w:history="1">
            <w:r w:rsidR="001255FD" w:rsidRPr="00857987">
              <w:rPr>
                <w:rStyle w:val="Hyperlink"/>
                <w:noProof/>
              </w:rPr>
              <w:t>Enemy Level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_Toc487636180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1" w:history="1">
            <w:r w:rsidR="001255FD" w:rsidRPr="00857987">
              <w:rPr>
                <w:rStyle w:val="Hyperlink"/>
                <w:noProof/>
              </w:rPr>
              <w:t>Pickups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_Toc487636181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3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2" w:history="1">
            <w:r w:rsidR="001255FD" w:rsidRPr="00857987">
              <w:rPr>
                <w:rStyle w:val="Hyperlink"/>
                <w:noProof/>
              </w:rPr>
              <w:t>Enemy Statistics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_Toc487636182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4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3" w:history="1">
            <w:r w:rsidR="001255FD" w:rsidRPr="00857987">
              <w:rPr>
                <w:rStyle w:val="Hyperlink"/>
                <w:noProof/>
              </w:rPr>
              <w:t>Score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_Toc487636183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4" w:history="1">
            <w:r w:rsidR="001255FD" w:rsidRPr="00857987">
              <w:rPr>
                <w:rStyle w:val="Hyperlink"/>
                <w:noProof/>
              </w:rPr>
              <w:t>Upgrades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_Toc487636184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5" w:history="1">
            <w:r w:rsidR="001255FD" w:rsidRPr="00857987">
              <w:rPr>
                <w:rStyle w:val="Hyperlink"/>
                <w:noProof/>
              </w:rPr>
              <w:t>Cards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_Toc487636185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6" w:history="1">
            <w:r w:rsidR="001255FD" w:rsidRPr="00857987">
              <w:rPr>
                <w:rStyle w:val="Hyperlink"/>
                <w:noProof/>
              </w:rPr>
              <w:t>Overview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_Toc487636186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7" w:history="1">
            <w:r w:rsidR="001255FD" w:rsidRPr="00857987">
              <w:rPr>
                <w:rStyle w:val="Hyperlink"/>
                <w:noProof/>
              </w:rPr>
              <w:t>Buying Packs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_Toc487636187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8" w:history="1">
            <w:r w:rsidR="001255FD" w:rsidRPr="00857987">
              <w:rPr>
                <w:rStyle w:val="Hyperlink"/>
                <w:noProof/>
              </w:rPr>
              <w:t>Single Card Packs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_Toc487636188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5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89" w:history="1">
            <w:r w:rsidR="001255FD" w:rsidRPr="00857987">
              <w:rPr>
                <w:rStyle w:val="Hyperlink"/>
                <w:noProof/>
              </w:rPr>
              <w:t>Multiple Card Packs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_Toc487636189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0" w:history="1">
            <w:r w:rsidR="001255FD" w:rsidRPr="00857987">
              <w:rPr>
                <w:rStyle w:val="Hyperlink"/>
                <w:noProof/>
              </w:rPr>
              <w:t>Card Costs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_Toc487636190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1" w:history="1">
            <w:r w:rsidR="001255FD" w:rsidRPr="00857987">
              <w:rPr>
                <w:rStyle w:val="Hyperlink"/>
                <w:noProof/>
              </w:rPr>
              <w:t>Card Effects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_Toc487636191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2" w:history="1">
            <w:r w:rsidR="001255FD" w:rsidRPr="00857987">
              <w:rPr>
                <w:rStyle w:val="Hyperlink"/>
                <w:noProof/>
              </w:rPr>
              <w:t>The End of the Game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_Toc487636192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3" w:history="1">
            <w:r w:rsidR="001255FD" w:rsidRPr="00857987">
              <w:rPr>
                <w:rStyle w:val="Hyperlink"/>
                <w:noProof/>
              </w:rPr>
              <w:t>UI/HUD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_Toc487636193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4" w:history="1">
            <w:r w:rsidR="001255FD" w:rsidRPr="00857987">
              <w:rPr>
                <w:rStyle w:val="Hyperlink"/>
                <w:noProof/>
              </w:rPr>
              <w:t>HUD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_Toc487636194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6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1255FD" w:rsidRDefault="00B60E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7636195" w:history="1">
            <w:r w:rsidR="001255FD" w:rsidRPr="00857987">
              <w:rPr>
                <w:rStyle w:val="Hyperlink"/>
                <w:noProof/>
              </w:rPr>
              <w:t>Appendix A – Card Effects</w:t>
            </w:r>
            <w:r w:rsidR="001255FD">
              <w:rPr>
                <w:noProof/>
                <w:webHidden/>
              </w:rPr>
              <w:tab/>
            </w:r>
            <w:r w:rsidR="001255FD">
              <w:rPr>
                <w:noProof/>
                <w:webHidden/>
              </w:rPr>
              <w:fldChar w:fldCharType="begin"/>
            </w:r>
            <w:r w:rsidR="001255FD">
              <w:rPr>
                <w:noProof/>
                <w:webHidden/>
              </w:rPr>
              <w:instrText xml:space="preserve"> PAGEREF _Toc487636195 \h </w:instrText>
            </w:r>
            <w:r w:rsidR="001255FD">
              <w:rPr>
                <w:noProof/>
                <w:webHidden/>
              </w:rPr>
            </w:r>
            <w:r w:rsidR="001255FD">
              <w:rPr>
                <w:noProof/>
                <w:webHidden/>
              </w:rPr>
              <w:fldChar w:fldCharType="separate"/>
            </w:r>
            <w:r w:rsidR="001255FD">
              <w:rPr>
                <w:noProof/>
                <w:webHidden/>
              </w:rPr>
              <w:t>7</w:t>
            </w:r>
            <w:r w:rsidR="001255FD">
              <w:rPr>
                <w:noProof/>
                <w:webHidden/>
              </w:rPr>
              <w:fldChar w:fldCharType="end"/>
            </w:r>
          </w:hyperlink>
        </w:p>
        <w:p w:rsidR="00C10AA9" w:rsidRDefault="00C10AA9">
          <w:r>
            <w:rPr>
              <w:b/>
              <w:bCs/>
              <w:noProof/>
            </w:rPr>
            <w:fldChar w:fldCharType="end"/>
          </w:r>
        </w:p>
      </w:sdtContent>
    </w:sdt>
    <w:p w:rsidR="00C10AA9" w:rsidRDefault="00C10AA9" w:rsidP="00C10AA9">
      <w:pPr>
        <w:pStyle w:val="Heading1"/>
      </w:pPr>
      <w:bookmarkStart w:id="0" w:name="_Toc487636173"/>
      <w:r>
        <w:t>Table of Figures</w:t>
      </w:r>
      <w:bookmarkEnd w:id="0"/>
    </w:p>
    <w:p w:rsidR="00095610" w:rsidRDefault="00C10AA9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487636156" w:history="1">
        <w:r w:rsidR="00095610" w:rsidRPr="005D636F">
          <w:rPr>
            <w:rStyle w:val="Hyperlink"/>
            <w:noProof/>
          </w:rPr>
          <w:t>Figure 1: Control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_Toc487636156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4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57" w:history="1">
        <w:r w:rsidR="00095610" w:rsidRPr="005D636F">
          <w:rPr>
            <w:rStyle w:val="Hyperlink"/>
            <w:noProof/>
          </w:rPr>
          <w:t>Figure 2: Player Statistics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_Toc487636157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4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58" w:history="1">
        <w:r w:rsidR="00095610" w:rsidRPr="005D636F">
          <w:rPr>
            <w:rStyle w:val="Hyperlink"/>
            <w:noProof/>
          </w:rPr>
          <w:t>Figure 3: Basic Enemy Statistics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_Toc487636158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5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59" w:history="1">
        <w:r w:rsidR="00095610" w:rsidRPr="005D636F">
          <w:rPr>
            <w:rStyle w:val="Hyperlink"/>
            <w:noProof/>
          </w:rPr>
          <w:t>Figure 4: Ranged Enemy Statistics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_Toc487636159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5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60" w:history="1">
        <w:r w:rsidR="00095610" w:rsidRPr="005D636F">
          <w:rPr>
            <w:rStyle w:val="Hyperlink"/>
            <w:noProof/>
          </w:rPr>
          <w:t>Figure 5: Upgrade and Gambling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_Toc487636160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6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61" w:history="1">
        <w:r w:rsidR="00095610" w:rsidRPr="005D636F">
          <w:rPr>
            <w:rStyle w:val="Hyperlink"/>
            <w:noProof/>
          </w:rPr>
          <w:t>Figure 6: Card Pack Cost Table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_Toc487636161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7</w:t>
        </w:r>
        <w:r w:rsidR="00095610">
          <w:rPr>
            <w:noProof/>
            <w:webHidden/>
          </w:rPr>
          <w:fldChar w:fldCharType="end"/>
        </w:r>
      </w:hyperlink>
    </w:p>
    <w:p w:rsidR="00095610" w:rsidRDefault="00B60E3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87636162" w:history="1">
        <w:r w:rsidR="00095610" w:rsidRPr="005D636F">
          <w:rPr>
            <w:rStyle w:val="Hyperlink"/>
            <w:noProof/>
          </w:rPr>
          <w:t>Figure 7: HUD Concept</w:t>
        </w:r>
        <w:r w:rsidR="00095610">
          <w:rPr>
            <w:noProof/>
            <w:webHidden/>
          </w:rPr>
          <w:tab/>
        </w:r>
        <w:r w:rsidR="00095610">
          <w:rPr>
            <w:noProof/>
            <w:webHidden/>
          </w:rPr>
          <w:fldChar w:fldCharType="begin"/>
        </w:r>
        <w:r w:rsidR="00095610">
          <w:rPr>
            <w:noProof/>
            <w:webHidden/>
          </w:rPr>
          <w:instrText xml:space="preserve"> PAGEREF _Toc487636162 \h </w:instrText>
        </w:r>
        <w:r w:rsidR="00095610">
          <w:rPr>
            <w:noProof/>
            <w:webHidden/>
          </w:rPr>
        </w:r>
        <w:r w:rsidR="00095610">
          <w:rPr>
            <w:noProof/>
            <w:webHidden/>
          </w:rPr>
          <w:fldChar w:fldCharType="separate"/>
        </w:r>
        <w:r w:rsidR="00095610">
          <w:rPr>
            <w:noProof/>
            <w:webHidden/>
          </w:rPr>
          <w:t>7</w:t>
        </w:r>
        <w:r w:rsidR="00095610">
          <w:rPr>
            <w:noProof/>
            <w:webHidden/>
          </w:rPr>
          <w:fldChar w:fldCharType="end"/>
        </w:r>
      </w:hyperlink>
    </w:p>
    <w:p w:rsidR="00C10AA9" w:rsidRDefault="00C10AA9" w:rsidP="00C10AA9">
      <w:r>
        <w:fldChar w:fldCharType="end"/>
      </w:r>
    </w:p>
    <w:p w:rsidR="00C10AA9" w:rsidRDefault="00C10AA9" w:rsidP="00C10AA9"/>
    <w:p w:rsidR="00C10AA9" w:rsidRDefault="00C10AA9" w:rsidP="00C10AA9"/>
    <w:p w:rsidR="00537658" w:rsidRDefault="00537658" w:rsidP="00537658">
      <w:pPr>
        <w:pStyle w:val="Heading1"/>
      </w:pPr>
      <w:bookmarkStart w:id="1" w:name="_Toc487636174"/>
      <w:r>
        <w:t>Overview</w:t>
      </w:r>
      <w:bookmarkEnd w:id="1"/>
    </w:p>
    <w:p w:rsidR="00DB68F9" w:rsidRPr="00DB4B40" w:rsidRDefault="000707A8" w:rsidP="000707A8">
      <w:r>
        <w:tab/>
      </w:r>
      <w:r w:rsidR="00790599">
        <w:rPr>
          <w:i/>
        </w:rPr>
        <w:t>Arcana</w:t>
      </w:r>
      <w:bookmarkStart w:id="2" w:name="_GoBack"/>
      <w:bookmarkEnd w:id="2"/>
      <w:r w:rsidR="00DB68F9">
        <w:rPr>
          <w:i/>
        </w:rPr>
        <w:t xml:space="preserve"> </w:t>
      </w:r>
      <w:r w:rsidR="00DB68F9">
        <w:t xml:space="preserve">is </w:t>
      </w:r>
      <w:proofErr w:type="spellStart"/>
      <w:r w:rsidR="00DB68F9">
        <w:t>a</w:t>
      </w:r>
      <w:proofErr w:type="spellEnd"/>
      <w:r>
        <w:t xml:space="preserve"> </w:t>
      </w:r>
      <w:r w:rsidR="00DB4B40">
        <w:t>economic</w:t>
      </w:r>
      <w:r>
        <w:t xml:space="preserve"> </w:t>
      </w:r>
      <w:proofErr w:type="spellStart"/>
      <w:r>
        <w:t>Shoot’em</w:t>
      </w:r>
      <w:proofErr w:type="spellEnd"/>
      <w:r>
        <w:t xml:space="preserve"> Up in which the player’s goal is to achieve the top score possible by killing enemies and betting their own weapons/health to get a better score mu</w:t>
      </w:r>
      <w:r w:rsidR="00DB68F9">
        <w:t>ltiplier.</w:t>
      </w:r>
      <w:r w:rsidR="00DB4B40">
        <w:t xml:space="preserve"> Each wave, the player </w:t>
      </w:r>
      <w:proofErr w:type="gramStart"/>
      <w:r w:rsidR="00DB4B40">
        <w:t>is able to</w:t>
      </w:r>
      <w:proofErr w:type="gramEnd"/>
      <w:r w:rsidR="00DB4B40">
        <w:t xml:space="preserve"> buy powerful cards, which come with a game-changing effect, either positive, negative, or both. After </w:t>
      </w:r>
      <w:r w:rsidR="00DB4B40">
        <w:rPr>
          <w:b/>
        </w:rPr>
        <w:t>30 waves</w:t>
      </w:r>
      <w:r w:rsidR="00DB4B40">
        <w:t xml:space="preserve"> the player completes the game, and their score is graded from S to D. The goal of the game is to have the highest score after this period.</w:t>
      </w:r>
    </w:p>
    <w:p w:rsidR="00537658" w:rsidRDefault="00537658" w:rsidP="00537658"/>
    <w:p w:rsidR="00537658" w:rsidRDefault="00537658" w:rsidP="00537658">
      <w:pPr>
        <w:pStyle w:val="Heading1"/>
      </w:pPr>
      <w:bookmarkStart w:id="3" w:name="_Toc487636175"/>
      <w:r>
        <w:t>Combat</w:t>
      </w:r>
      <w:bookmarkEnd w:id="3"/>
    </w:p>
    <w:p w:rsidR="00DB68F9" w:rsidRDefault="00DB68F9" w:rsidP="00DB68F9">
      <w:pPr>
        <w:pStyle w:val="Heading2"/>
      </w:pPr>
      <w:bookmarkStart w:id="4" w:name="_Toc487636176"/>
      <w:r>
        <w:t>Controls</w:t>
      </w:r>
      <w:bookmarkEnd w:id="4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B68F9" w:rsidTr="00DB6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DB68F9" w:rsidRDefault="00DB68F9" w:rsidP="00DB68F9">
            <w:pPr>
              <w:jc w:val="center"/>
            </w:pPr>
            <w:r>
              <w:t>Action</w:t>
            </w:r>
          </w:p>
        </w:tc>
        <w:tc>
          <w:tcPr>
            <w:tcW w:w="3117" w:type="dxa"/>
          </w:tcPr>
          <w:p w:rsidR="00DB68F9" w:rsidRDefault="00DB68F9" w:rsidP="00DB6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Control</w:t>
            </w:r>
          </w:p>
        </w:tc>
        <w:tc>
          <w:tcPr>
            <w:tcW w:w="3117" w:type="dxa"/>
          </w:tcPr>
          <w:p w:rsidR="00DB68F9" w:rsidRDefault="00DB68F9" w:rsidP="00DB6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Details</w:t>
            </w:r>
          </w:p>
        </w:tc>
      </w:tr>
      <w:tr w:rsidR="00DB68F9" w:rsidTr="00DB6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DB68F9" w:rsidRDefault="00DB68F9" w:rsidP="00DB68F9">
            <w:r>
              <w:t>Move</w:t>
            </w:r>
          </w:p>
        </w:tc>
        <w:tc>
          <w:tcPr>
            <w:tcW w:w="3117" w:type="dxa"/>
          </w:tcPr>
          <w:p w:rsidR="00DB68F9" w:rsidRDefault="00DB68F9" w:rsidP="00DB6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Left Analog Stick / WASD</w:t>
            </w:r>
          </w:p>
        </w:tc>
        <w:tc>
          <w:tcPr>
            <w:tcW w:w="3117" w:type="dxa"/>
          </w:tcPr>
          <w:p w:rsidR="00DB68F9" w:rsidRDefault="00DB68F9" w:rsidP="00DB6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DB68F9" w:rsidTr="00DB68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DB68F9" w:rsidRDefault="00DB68F9" w:rsidP="00DB68F9">
            <w:r>
              <w:t>Shoot</w:t>
            </w:r>
          </w:p>
        </w:tc>
        <w:tc>
          <w:tcPr>
            <w:tcW w:w="3117" w:type="dxa"/>
          </w:tcPr>
          <w:p w:rsidR="00DB68F9" w:rsidRDefault="00DB68F9" w:rsidP="00DB68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Right Analog Stick / Arrow Keys</w:t>
            </w:r>
          </w:p>
        </w:tc>
        <w:tc>
          <w:tcPr>
            <w:tcW w:w="3117" w:type="dxa"/>
          </w:tcPr>
          <w:p w:rsidR="00DB68F9" w:rsidRDefault="00DB68F9" w:rsidP="00DB68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:rsidR="00DB68F9" w:rsidRDefault="00DB68F9" w:rsidP="00DB68F9">
      <w:pPr>
        <w:pStyle w:val="Caption"/>
        <w:jc w:val="center"/>
        <w:rPr>
          <w:i w:val="0"/>
        </w:rPr>
      </w:pPr>
      <w:bookmarkStart w:id="5" w:name="_Toc487636156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1</w:t>
      </w:r>
      <w:r w:rsidR="00B60E3F">
        <w:rPr>
          <w:noProof/>
        </w:rPr>
        <w:fldChar w:fldCharType="end"/>
      </w:r>
      <w:r>
        <w:t xml:space="preserve">: </w:t>
      </w:r>
      <w:r>
        <w:rPr>
          <w:i w:val="0"/>
        </w:rPr>
        <w:t>Control Table</w:t>
      </w:r>
      <w:bookmarkEnd w:id="5"/>
    </w:p>
    <w:p w:rsidR="00DB68F9" w:rsidRDefault="009A4D69" w:rsidP="00C63C3C">
      <w:pPr>
        <w:pStyle w:val="Heading2"/>
      </w:pPr>
      <w:bookmarkStart w:id="6" w:name="_Toc487636177"/>
      <w:r>
        <w:t>Player Statistics</w:t>
      </w:r>
      <w:bookmarkEnd w:id="6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3C3C" w:rsidTr="00C63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63C3C" w:rsidRDefault="005F4A13" w:rsidP="005F4A13">
            <w:pPr>
              <w:jc w:val="center"/>
            </w:pPr>
            <w:r>
              <w:t>Statistic</w:t>
            </w:r>
          </w:p>
        </w:tc>
        <w:tc>
          <w:tcPr>
            <w:tcW w:w="4675" w:type="dxa"/>
          </w:tcPr>
          <w:p w:rsidR="00C63C3C" w:rsidRDefault="005F4A13" w:rsidP="005F4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C63C3C" w:rsidTr="00C63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63C3C" w:rsidRDefault="005F4A13" w:rsidP="00C63C3C">
            <w:r>
              <w:t>Base Health</w:t>
            </w:r>
          </w:p>
        </w:tc>
        <w:tc>
          <w:tcPr>
            <w:tcW w:w="4675" w:type="dxa"/>
          </w:tcPr>
          <w:p w:rsidR="005F4A13" w:rsidRDefault="005F4A13" w:rsidP="00C63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C63C3C" w:rsidTr="00C63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63C3C" w:rsidRDefault="005F4A13" w:rsidP="00C63C3C">
            <w:r>
              <w:t>Invulnerable Time</w:t>
            </w:r>
          </w:p>
        </w:tc>
        <w:tc>
          <w:tcPr>
            <w:tcW w:w="4675" w:type="dxa"/>
          </w:tcPr>
          <w:p w:rsidR="00C63C3C" w:rsidRDefault="005F4A13" w:rsidP="00C63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seconds</w:t>
            </w:r>
          </w:p>
        </w:tc>
      </w:tr>
      <w:tr w:rsidR="00C63C3C" w:rsidTr="00C63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63C3C" w:rsidRDefault="005F4A13" w:rsidP="00C63C3C">
            <w:r>
              <w:t>Movement Speed</w:t>
            </w:r>
          </w:p>
        </w:tc>
        <w:tc>
          <w:tcPr>
            <w:tcW w:w="4675" w:type="dxa"/>
          </w:tcPr>
          <w:p w:rsidR="00C63C3C" w:rsidRDefault="003A1EA0" w:rsidP="00C63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C63C3C" w:rsidTr="00C63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63C3C" w:rsidRDefault="005F4A13" w:rsidP="00C63C3C">
            <w:r>
              <w:t>Attack Speed</w:t>
            </w:r>
          </w:p>
        </w:tc>
        <w:tc>
          <w:tcPr>
            <w:tcW w:w="4675" w:type="dxa"/>
          </w:tcPr>
          <w:p w:rsidR="00C63C3C" w:rsidRDefault="003A1EA0" w:rsidP="00C63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5F4A13">
              <w:t xml:space="preserve"> / second</w:t>
            </w:r>
          </w:p>
        </w:tc>
      </w:tr>
      <w:tr w:rsidR="005F4A13" w:rsidTr="00C63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5F4A13" w:rsidRDefault="005F4A13" w:rsidP="00C63C3C">
            <w:r>
              <w:t>Base Attack Damage</w:t>
            </w:r>
          </w:p>
        </w:tc>
        <w:tc>
          <w:tcPr>
            <w:tcW w:w="4675" w:type="dxa"/>
          </w:tcPr>
          <w:p w:rsidR="005F4A13" w:rsidRDefault="005F4A13" w:rsidP="00C63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537658" w:rsidRDefault="0068559D" w:rsidP="009A4D69">
      <w:pPr>
        <w:pStyle w:val="Caption"/>
        <w:jc w:val="center"/>
        <w:rPr>
          <w:i w:val="0"/>
        </w:rPr>
      </w:pPr>
      <w:bookmarkStart w:id="7" w:name="_Toc487636157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2</w:t>
      </w:r>
      <w:r w:rsidR="00B60E3F">
        <w:rPr>
          <w:noProof/>
        </w:rPr>
        <w:fldChar w:fldCharType="end"/>
      </w:r>
      <w:r>
        <w:t xml:space="preserve">: </w:t>
      </w:r>
      <w:r>
        <w:rPr>
          <w:i w:val="0"/>
        </w:rPr>
        <w:t>Player Statistics Table</w:t>
      </w:r>
      <w:bookmarkEnd w:id="7"/>
    </w:p>
    <w:p w:rsidR="003D6BC0" w:rsidRDefault="003D6BC0" w:rsidP="003D6BC0">
      <w:pPr>
        <w:pStyle w:val="Heading1"/>
      </w:pPr>
      <w:bookmarkStart w:id="8" w:name="_Toc487636178"/>
      <w:r>
        <w:t>Enemies</w:t>
      </w:r>
      <w:bookmarkEnd w:id="8"/>
    </w:p>
    <w:p w:rsidR="003C2045" w:rsidRDefault="003C2045" w:rsidP="003C2045">
      <w:pPr>
        <w:pStyle w:val="Heading2"/>
      </w:pPr>
      <w:bookmarkStart w:id="9" w:name="_Toc487636179"/>
      <w:r>
        <w:t>Waves</w:t>
      </w:r>
      <w:bookmarkEnd w:id="9"/>
    </w:p>
    <w:p w:rsidR="00153960" w:rsidRDefault="00153960" w:rsidP="003C2045">
      <w:r>
        <w:t>Enemies spawn in waves separated by a period in which the player can upgrade their statistics and/or gamble their statistics.</w:t>
      </w:r>
      <w:r w:rsidR="005313FB">
        <w:t xml:space="preserve"> </w:t>
      </w:r>
      <w:r>
        <w:t>These waves</w:t>
      </w:r>
      <w:r w:rsidR="005313FB">
        <w:t xml:space="preserve"> increase in difficulty, either in the number of enemies spawned, or the enemies level.</w:t>
      </w:r>
    </w:p>
    <w:p w:rsidR="005313FB" w:rsidRDefault="005313FB" w:rsidP="003C2045"/>
    <w:p w:rsidR="00075FE5" w:rsidRPr="00075FE5" w:rsidRDefault="001A2E60" w:rsidP="003C2045">
      <w:r>
        <w:t xml:space="preserve">Each wave will have a given maximum amount of enemy health in them. This amount </w:t>
      </w:r>
      <w:r>
        <w:rPr>
          <w:b/>
        </w:rPr>
        <w:t>increases by 1 for each wave</w:t>
      </w:r>
      <w:r>
        <w:t xml:space="preserve">. </w:t>
      </w:r>
      <w:r w:rsidR="000F452F">
        <w:t xml:space="preserve">Ranged enemies’ </w:t>
      </w:r>
      <w:r w:rsidR="000F452F" w:rsidRPr="000F452F">
        <w:rPr>
          <w:b/>
        </w:rPr>
        <w:t>fire cooldown decreases by 0.1 for each level</w:t>
      </w:r>
      <w:r w:rsidR="000F452F">
        <w:t xml:space="preserve">, to a minimum of .25 for each level. </w:t>
      </w:r>
      <w:r w:rsidR="00075FE5">
        <w:t xml:space="preserve">At the beginning of each wave, the enemies wait </w:t>
      </w:r>
      <w:r w:rsidR="00075FE5">
        <w:rPr>
          <w:b/>
        </w:rPr>
        <w:t xml:space="preserve">1 second </w:t>
      </w:r>
      <w:r w:rsidR="00075FE5">
        <w:t>before moving or attacking. During this time, the player is immobile and unable to shoot as well.</w:t>
      </w:r>
    </w:p>
    <w:p w:rsidR="005313FB" w:rsidRDefault="005313FB" w:rsidP="003C2045"/>
    <w:p w:rsidR="005313FB" w:rsidRDefault="005313FB" w:rsidP="005313FB">
      <w:pPr>
        <w:pStyle w:val="Heading2"/>
      </w:pPr>
      <w:bookmarkStart w:id="10" w:name="_Toc487636180"/>
      <w:r>
        <w:t>Enemy Level</w:t>
      </w:r>
      <w:bookmarkEnd w:id="10"/>
    </w:p>
    <w:p w:rsidR="005313FB" w:rsidRDefault="005313FB" w:rsidP="003C2045">
      <w:pPr>
        <w:rPr>
          <w:b/>
        </w:rPr>
      </w:pPr>
      <w:r>
        <w:t xml:space="preserve">Higher level enemies have more health but reward more score. </w:t>
      </w:r>
      <w:r>
        <w:rPr>
          <w:b/>
        </w:rPr>
        <w:t xml:space="preserve">Each level gives the player 1 more health and 10 more score. </w:t>
      </w:r>
    </w:p>
    <w:p w:rsidR="00FA6566" w:rsidRDefault="00FA6566" w:rsidP="003C2045">
      <w:pPr>
        <w:rPr>
          <w:b/>
        </w:rPr>
      </w:pPr>
    </w:p>
    <w:p w:rsidR="005313FB" w:rsidRDefault="00FA6566" w:rsidP="00FA6566">
      <w:pPr>
        <w:pStyle w:val="Heading2"/>
      </w:pPr>
      <w:bookmarkStart w:id="11" w:name="_Toc487636181"/>
      <w:r>
        <w:t>Pickups</w:t>
      </w:r>
      <w:bookmarkEnd w:id="11"/>
    </w:p>
    <w:p w:rsidR="00FA6566" w:rsidRDefault="005313FB" w:rsidP="003C2045">
      <w:r>
        <w:t>When killed, enemies may drop a health pickup, which the player can walk over to recover 1 health. The player can never recover health above their maximum health.</w:t>
      </w:r>
    </w:p>
    <w:p w:rsidR="00FA6566" w:rsidRDefault="00FA6566" w:rsidP="00FA6566">
      <w:r>
        <w:br w:type="page"/>
      </w:r>
    </w:p>
    <w:p w:rsidR="005313FB" w:rsidRDefault="00FA6566" w:rsidP="00FA6566">
      <w:pPr>
        <w:pStyle w:val="Heading2"/>
      </w:pPr>
      <w:bookmarkStart w:id="12" w:name="_Toc487636182"/>
      <w:r>
        <w:lastRenderedPageBreak/>
        <w:t>Enemy Statistics</w:t>
      </w:r>
      <w:bookmarkEnd w:id="12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A6566" w:rsidTr="00FA65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FA6566" w:rsidP="00FA6566">
            <w:pPr>
              <w:jc w:val="center"/>
            </w:pPr>
            <w:r>
              <w:t>Statistic</w:t>
            </w:r>
          </w:p>
        </w:tc>
        <w:tc>
          <w:tcPr>
            <w:tcW w:w="4675" w:type="dxa"/>
          </w:tcPr>
          <w:p w:rsidR="00FA6566" w:rsidRDefault="00FA6566" w:rsidP="00FA65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FA6566" w:rsidTr="00FA6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F541FC" w:rsidP="00FA6566">
            <w:r>
              <w:t>Base Enemy Health</w:t>
            </w:r>
          </w:p>
        </w:tc>
        <w:tc>
          <w:tcPr>
            <w:tcW w:w="4675" w:type="dxa"/>
          </w:tcPr>
          <w:p w:rsidR="00FA6566" w:rsidRDefault="00F541FC" w:rsidP="00FA6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FA6566" w:rsidTr="00FA6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3F6C6D" w:rsidP="00FA6566">
            <w:r>
              <w:t>Base Enemy Score</w:t>
            </w:r>
          </w:p>
        </w:tc>
        <w:tc>
          <w:tcPr>
            <w:tcW w:w="4675" w:type="dxa"/>
          </w:tcPr>
          <w:p w:rsidR="00FA6566" w:rsidRDefault="00374FF4" w:rsidP="00FA65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3F6C6D">
              <w:t>0</w:t>
            </w:r>
          </w:p>
        </w:tc>
      </w:tr>
      <w:tr w:rsidR="00FA6566" w:rsidTr="00FA6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3F6C6D" w:rsidP="00FA6566">
            <w:r>
              <w:t>Base Enemy Health Drop %</w:t>
            </w:r>
          </w:p>
        </w:tc>
        <w:tc>
          <w:tcPr>
            <w:tcW w:w="4675" w:type="dxa"/>
          </w:tcPr>
          <w:p w:rsidR="00FA6566" w:rsidRDefault="00247B77" w:rsidP="00FA6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2.5%</w:t>
            </w:r>
          </w:p>
        </w:tc>
      </w:tr>
      <w:tr w:rsidR="00FA6566" w:rsidTr="00FA6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963BFA" w:rsidP="00FA6566">
            <w:r>
              <w:t>Health / Level</w:t>
            </w:r>
          </w:p>
        </w:tc>
        <w:tc>
          <w:tcPr>
            <w:tcW w:w="4675" w:type="dxa"/>
          </w:tcPr>
          <w:p w:rsidR="00FA6566" w:rsidRDefault="00963BFA" w:rsidP="00FA65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FA6566" w:rsidTr="00FA6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A6566" w:rsidRDefault="00963BFA" w:rsidP="00FA6566">
            <w:r>
              <w:t>Score / Level</w:t>
            </w:r>
          </w:p>
        </w:tc>
        <w:tc>
          <w:tcPr>
            <w:tcW w:w="4675" w:type="dxa"/>
          </w:tcPr>
          <w:p w:rsidR="00963BFA" w:rsidRDefault="00963BFA" w:rsidP="00FA6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  <w:tr w:rsidR="00963BFA" w:rsidTr="00FA6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963BFA" w:rsidRDefault="00963BFA" w:rsidP="00FA6566">
            <w:r>
              <w:t>Health Drop % / Level</w:t>
            </w:r>
          </w:p>
        </w:tc>
        <w:tc>
          <w:tcPr>
            <w:tcW w:w="4675" w:type="dxa"/>
          </w:tcPr>
          <w:p w:rsidR="00963BFA" w:rsidRDefault="00075FE5" w:rsidP="00FA65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247B77">
              <w:t>.5%</w:t>
            </w:r>
          </w:p>
        </w:tc>
      </w:tr>
      <w:tr w:rsidR="00C54162" w:rsidTr="00FA6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54162" w:rsidRDefault="00C54162" w:rsidP="00FA6566">
            <w:r>
              <w:t>Damage to Player on Contact</w:t>
            </w:r>
          </w:p>
        </w:tc>
        <w:tc>
          <w:tcPr>
            <w:tcW w:w="4675" w:type="dxa"/>
          </w:tcPr>
          <w:p w:rsidR="00C54162" w:rsidRDefault="00C54162" w:rsidP="00FA6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3D6BC0" w:rsidRDefault="001F41DE" w:rsidP="001F41DE">
      <w:pPr>
        <w:pStyle w:val="Caption"/>
        <w:jc w:val="center"/>
        <w:rPr>
          <w:i w:val="0"/>
        </w:rPr>
      </w:pPr>
      <w:bookmarkStart w:id="13" w:name="_Toc487636158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3</w:t>
      </w:r>
      <w:r w:rsidR="00B60E3F">
        <w:rPr>
          <w:noProof/>
        </w:rPr>
        <w:fldChar w:fldCharType="end"/>
      </w:r>
      <w:r>
        <w:t xml:space="preserve">: </w:t>
      </w:r>
      <w:r w:rsidR="009B5C4D">
        <w:rPr>
          <w:i w:val="0"/>
        </w:rPr>
        <w:t>Basic E</w:t>
      </w:r>
      <w:r w:rsidRPr="001F41DE">
        <w:rPr>
          <w:i w:val="0"/>
        </w:rPr>
        <w:t>nemy Statistics Table</w:t>
      </w:r>
      <w:bookmarkEnd w:id="13"/>
    </w:p>
    <w:p w:rsidR="000F452F" w:rsidRDefault="000F452F" w:rsidP="000F452F"/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452F" w:rsidTr="00991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pPr>
              <w:jc w:val="center"/>
            </w:pPr>
            <w:r>
              <w:t>Statistic</w:t>
            </w:r>
          </w:p>
        </w:tc>
        <w:tc>
          <w:tcPr>
            <w:tcW w:w="4675" w:type="dxa"/>
          </w:tcPr>
          <w:p w:rsidR="000F452F" w:rsidRDefault="000F452F" w:rsidP="00991C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Base Enemy Health</w:t>
            </w:r>
          </w:p>
        </w:tc>
        <w:tc>
          <w:tcPr>
            <w:tcW w:w="4675" w:type="dxa"/>
          </w:tcPr>
          <w:p w:rsidR="000F452F" w:rsidRDefault="000F452F" w:rsidP="00991C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0F452F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Base Enemy Score</w:t>
            </w:r>
          </w:p>
        </w:tc>
        <w:tc>
          <w:tcPr>
            <w:tcW w:w="4675" w:type="dxa"/>
          </w:tcPr>
          <w:p w:rsidR="000F452F" w:rsidRDefault="00374FF4" w:rsidP="00991C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Base Enemy Health Drop %</w:t>
            </w:r>
          </w:p>
        </w:tc>
        <w:tc>
          <w:tcPr>
            <w:tcW w:w="4675" w:type="dxa"/>
          </w:tcPr>
          <w:p w:rsidR="000F452F" w:rsidRDefault="00247B77" w:rsidP="00991C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0F452F">
              <w:t>%</w:t>
            </w:r>
          </w:p>
        </w:tc>
      </w:tr>
      <w:tr w:rsidR="000F452F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Health / Level</w:t>
            </w:r>
          </w:p>
        </w:tc>
        <w:tc>
          <w:tcPr>
            <w:tcW w:w="4675" w:type="dxa"/>
          </w:tcPr>
          <w:p w:rsidR="000F452F" w:rsidRDefault="000F452F" w:rsidP="00991C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Score / Level</w:t>
            </w:r>
          </w:p>
        </w:tc>
        <w:tc>
          <w:tcPr>
            <w:tcW w:w="4675" w:type="dxa"/>
          </w:tcPr>
          <w:p w:rsidR="000F452F" w:rsidRDefault="000F452F" w:rsidP="00991C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  <w:tr w:rsidR="000F452F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Health Drop % / Level</w:t>
            </w:r>
          </w:p>
        </w:tc>
        <w:tc>
          <w:tcPr>
            <w:tcW w:w="4675" w:type="dxa"/>
          </w:tcPr>
          <w:p w:rsidR="000F452F" w:rsidRDefault="00075FE5" w:rsidP="00991C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0F452F">
              <w:t>%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Damage to Player on Contact</w:t>
            </w:r>
          </w:p>
        </w:tc>
        <w:tc>
          <w:tcPr>
            <w:tcW w:w="4675" w:type="dxa"/>
          </w:tcPr>
          <w:p w:rsidR="000F452F" w:rsidRDefault="000F452F" w:rsidP="000F452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F452F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Base Projectile Cooldown</w:t>
            </w:r>
          </w:p>
        </w:tc>
        <w:tc>
          <w:tcPr>
            <w:tcW w:w="4675" w:type="dxa"/>
          </w:tcPr>
          <w:p w:rsidR="000F452F" w:rsidRDefault="000F452F" w:rsidP="000F452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1.5s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Cooldown Subtracted Per Level</w:t>
            </w:r>
          </w:p>
        </w:tc>
        <w:tc>
          <w:tcPr>
            <w:tcW w:w="4675" w:type="dxa"/>
          </w:tcPr>
          <w:p w:rsidR="000F452F" w:rsidRDefault="000F452F" w:rsidP="000F452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0.1s</w:t>
            </w:r>
          </w:p>
        </w:tc>
      </w:tr>
      <w:tr w:rsidR="000F452F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Minimum Cooldown</w:t>
            </w:r>
          </w:p>
        </w:tc>
        <w:tc>
          <w:tcPr>
            <w:tcW w:w="4675" w:type="dxa"/>
          </w:tcPr>
          <w:p w:rsidR="000F452F" w:rsidRDefault="000F452F" w:rsidP="000F452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0.25s</w:t>
            </w:r>
          </w:p>
        </w:tc>
      </w:tr>
      <w:tr w:rsidR="000F452F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0F452F" w:rsidRDefault="000F452F" w:rsidP="00991C3B">
            <w:r>
              <w:t>Projectile Speed</w:t>
            </w:r>
          </w:p>
        </w:tc>
        <w:tc>
          <w:tcPr>
            <w:tcW w:w="4675" w:type="dxa"/>
          </w:tcPr>
          <w:p w:rsidR="000F452F" w:rsidRDefault="000F452F" w:rsidP="000F452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8.0</w:t>
            </w:r>
          </w:p>
        </w:tc>
      </w:tr>
    </w:tbl>
    <w:p w:rsidR="000F452F" w:rsidRPr="000F452F" w:rsidRDefault="000F452F" w:rsidP="000F452F">
      <w:pPr>
        <w:pStyle w:val="Caption"/>
      </w:pPr>
      <w:bookmarkStart w:id="14" w:name="_Toc487636159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4</w:t>
      </w:r>
      <w:r w:rsidR="00B60E3F">
        <w:rPr>
          <w:noProof/>
        </w:rPr>
        <w:fldChar w:fldCharType="end"/>
      </w:r>
      <w:r>
        <w:t xml:space="preserve">: </w:t>
      </w:r>
      <w:r>
        <w:rPr>
          <w:i w:val="0"/>
        </w:rPr>
        <w:t>Ranged Enemy Statistics Table</w:t>
      </w:r>
      <w:bookmarkEnd w:id="14"/>
    </w:p>
    <w:p w:rsidR="0051707A" w:rsidRDefault="0051707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537658" w:rsidRDefault="00537658" w:rsidP="00537658">
      <w:pPr>
        <w:pStyle w:val="Heading1"/>
      </w:pPr>
      <w:bookmarkStart w:id="15" w:name="_Toc487636183"/>
      <w:r>
        <w:lastRenderedPageBreak/>
        <w:t>Score</w:t>
      </w:r>
      <w:bookmarkEnd w:id="15"/>
    </w:p>
    <w:p w:rsidR="009A4D69" w:rsidRDefault="009A4D69" w:rsidP="009A4D69">
      <w:r>
        <w:t>The player gains score when they kill an enemy. When the player dies, their current score is recorded as the final score for that game.</w:t>
      </w:r>
      <w:r w:rsidR="00216924">
        <w:t xml:space="preserve"> The game ends after </w:t>
      </w:r>
      <w:r w:rsidR="00CD68EF">
        <w:rPr>
          <w:b/>
        </w:rPr>
        <w:fldChar w:fldCharType="begin"/>
      </w:r>
      <w:r w:rsidR="00CD68EF">
        <w:rPr>
          <w:b/>
        </w:rPr>
        <w:instrText xml:space="preserve"> =WavesToEnd </w:instrText>
      </w:r>
      <w:r w:rsidR="00CD68EF">
        <w:rPr>
          <w:b/>
        </w:rPr>
        <w:fldChar w:fldCharType="separate"/>
      </w:r>
      <w:r w:rsidR="00CD68EF">
        <w:rPr>
          <w:b/>
          <w:noProof/>
        </w:rPr>
        <w:t>30</w:t>
      </w:r>
      <w:r w:rsidR="00CD68EF">
        <w:rPr>
          <w:b/>
        </w:rPr>
        <w:fldChar w:fldCharType="end"/>
      </w:r>
      <w:r w:rsidR="00CD68EF">
        <w:rPr>
          <w:b/>
        </w:rPr>
        <w:t xml:space="preserve"> </w:t>
      </w:r>
      <w:r w:rsidR="00216924" w:rsidRPr="004C2487">
        <w:rPr>
          <w:b/>
        </w:rPr>
        <w:t>waves</w:t>
      </w:r>
      <w:r w:rsidR="00216924">
        <w:t>.</w:t>
      </w:r>
      <w:r w:rsidR="00ED78E4">
        <w:t xml:space="preserve"> After completing all 30 waves, the player receives a flat score bonus</w:t>
      </w:r>
      <w:r w:rsidR="004C2487">
        <w:t xml:space="preserve"> </w:t>
      </w:r>
      <w:proofErr w:type="gramStart"/>
      <w:r w:rsidR="004C2487">
        <w:t xml:space="preserve">of </w:t>
      </w:r>
      <w:r w:rsidR="00ED78E4">
        <w:t>.</w:t>
      </w:r>
      <w:proofErr w:type="gramEnd"/>
    </w:p>
    <w:p w:rsidR="004C2487" w:rsidRDefault="004C2487" w:rsidP="009A4D69"/>
    <w:p w:rsidR="003D6BC0" w:rsidRDefault="003D6BC0" w:rsidP="003D6BC0">
      <w:pPr>
        <w:pStyle w:val="Heading2"/>
      </w:pPr>
      <w:bookmarkStart w:id="16" w:name="_Toc487636184"/>
      <w:r>
        <w:t>Upgrades</w:t>
      </w:r>
      <w:bookmarkEnd w:id="16"/>
    </w:p>
    <w:p w:rsidR="009A4D69" w:rsidRDefault="009A4D69" w:rsidP="009A4D69">
      <w:r>
        <w:t>The player</w:t>
      </w:r>
      <w:r w:rsidR="00070265">
        <w:t xml:space="preserve"> can spend score to upgrade their maximum health or weapon damage</w:t>
      </w:r>
      <w:r w:rsidR="003D6BC0">
        <w:t xml:space="preserve"> after each wave</w:t>
      </w:r>
      <w:r w:rsidR="00070265">
        <w:t>. The amount of score needed to purchase an upgrade increases with each u</w:t>
      </w:r>
      <w:r w:rsidR="003E74F9">
        <w:t>pgrade bought</w:t>
      </w:r>
      <w:r w:rsidR="0067551A">
        <w:t xml:space="preserve"> of any type bought but increases more per level of that upgrade</w:t>
      </w:r>
    </w:p>
    <w:p w:rsidR="003E74F9" w:rsidRDefault="003E74F9" w:rsidP="009A4D69"/>
    <w:p w:rsidR="003E74F9" w:rsidRDefault="003E74F9" w:rsidP="009A4D69">
      <w:r>
        <w:t xml:space="preserve">The player can sacrifice their health </w:t>
      </w:r>
      <w:r w:rsidR="00AD6EC1">
        <w:t>and/</w:t>
      </w:r>
      <w:r>
        <w:t xml:space="preserve">or weapon damage for a </w:t>
      </w:r>
      <w:r w:rsidR="002115C4">
        <w:t>wave</w:t>
      </w:r>
      <w:r>
        <w:t xml:space="preserve">. After </w:t>
      </w:r>
      <w:r w:rsidR="002115C4">
        <w:t xml:space="preserve">the wave is </w:t>
      </w:r>
      <w:r>
        <w:t xml:space="preserve">completed, they receive </w:t>
      </w:r>
      <w:r w:rsidR="00AD6EC1">
        <w:t xml:space="preserve">a score bonus depending on the amount of score gained in that time and the health and/or weapon damage is returned. </w:t>
      </w:r>
    </w:p>
    <w:p w:rsidR="00B96427" w:rsidRDefault="00B96427" w:rsidP="009A4D69"/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7551A" w:rsidTr="006755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67551A" w:rsidRDefault="0067551A" w:rsidP="0067551A">
            <w:pPr>
              <w:jc w:val="center"/>
            </w:pPr>
            <w:r>
              <w:t>Statistic</w:t>
            </w:r>
          </w:p>
        </w:tc>
        <w:tc>
          <w:tcPr>
            <w:tcW w:w="4675" w:type="dxa"/>
          </w:tcPr>
          <w:p w:rsidR="0067551A" w:rsidRDefault="0067551A" w:rsidP="006755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BC34F9" w:rsidTr="006755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Additional Damage / Weapon Upgrade</w:t>
            </w:r>
          </w:p>
        </w:tc>
        <w:tc>
          <w:tcPr>
            <w:tcW w:w="4675" w:type="dxa"/>
          </w:tcPr>
          <w:p w:rsidR="00BC34F9" w:rsidRDefault="00BC34F9" w:rsidP="00BC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BC34F9" w:rsidTr="006755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Additional Health / Health Upgrade</w:t>
            </w:r>
          </w:p>
        </w:tc>
        <w:tc>
          <w:tcPr>
            <w:tcW w:w="4675" w:type="dxa"/>
          </w:tcPr>
          <w:p w:rsidR="00BC34F9" w:rsidRDefault="00BC34F9" w:rsidP="00BC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BC34F9" w:rsidTr="006755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Base Upgrade Cost: Health</w:t>
            </w:r>
          </w:p>
        </w:tc>
        <w:tc>
          <w:tcPr>
            <w:tcW w:w="4675" w:type="dxa"/>
          </w:tcPr>
          <w:p w:rsidR="00BC34F9" w:rsidRDefault="00513C1D" w:rsidP="00BC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BC34F9" w:rsidTr="006755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Base Upgrade Cost: Weapon</w:t>
            </w:r>
          </w:p>
        </w:tc>
        <w:tc>
          <w:tcPr>
            <w:tcW w:w="4675" w:type="dxa"/>
          </w:tcPr>
          <w:p w:rsidR="00BC34F9" w:rsidRDefault="00513C1D" w:rsidP="00BC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  <w:tr w:rsidR="00BC34F9" w:rsidTr="006755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Additional Cost / Global Level</w:t>
            </w:r>
          </w:p>
        </w:tc>
        <w:tc>
          <w:tcPr>
            <w:tcW w:w="4675" w:type="dxa"/>
          </w:tcPr>
          <w:p w:rsidR="00BC34F9" w:rsidRDefault="00B143EF" w:rsidP="00BC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BC34F9" w:rsidTr="006755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BC34F9" w:rsidP="00BC34F9">
            <w:r>
              <w:t>Additional Cost / Upgrade Level</w:t>
            </w:r>
          </w:p>
        </w:tc>
        <w:tc>
          <w:tcPr>
            <w:tcW w:w="4675" w:type="dxa"/>
          </w:tcPr>
          <w:p w:rsidR="00BC34F9" w:rsidRDefault="002C7D1B" w:rsidP="00BC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Base Cost *</w:t>
            </w:r>
            <w:r w:rsidR="00BC34F9">
              <w:t xml:space="preserve"> Upgrade Level</w:t>
            </w:r>
            <w:r w:rsidRPr="002C7D1B">
              <w:rPr>
                <w:vertAlign w:val="superscript"/>
              </w:rPr>
              <w:t>2</w:t>
            </w:r>
          </w:p>
        </w:tc>
      </w:tr>
      <w:tr w:rsidR="00BC34F9" w:rsidTr="006755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A3717D" w:rsidP="00BC34F9">
            <w:r>
              <w:t>Score Multiplier Bonus Per Health Upgrade Gambled</w:t>
            </w:r>
          </w:p>
        </w:tc>
        <w:tc>
          <w:tcPr>
            <w:tcW w:w="4675" w:type="dxa"/>
          </w:tcPr>
          <w:p w:rsidR="00BC34F9" w:rsidRDefault="003F5751" w:rsidP="00BC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.5</w:t>
            </w:r>
            <w:r w:rsidR="00A3717D">
              <w:t>x</w:t>
            </w:r>
          </w:p>
        </w:tc>
      </w:tr>
      <w:tr w:rsidR="00BC34F9" w:rsidTr="006755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C34F9" w:rsidRDefault="00A3717D" w:rsidP="00BC34F9">
            <w:r>
              <w:t>Score Multiplier Bonus Per Weapon Upgrade Gambled</w:t>
            </w:r>
          </w:p>
        </w:tc>
        <w:tc>
          <w:tcPr>
            <w:tcW w:w="4675" w:type="dxa"/>
          </w:tcPr>
          <w:p w:rsidR="00BC34F9" w:rsidRDefault="003F5751" w:rsidP="00CA447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A3717D">
              <w:t>x</w:t>
            </w:r>
          </w:p>
        </w:tc>
      </w:tr>
    </w:tbl>
    <w:p w:rsidR="00B96427" w:rsidRPr="009A4D69" w:rsidRDefault="00CA4473" w:rsidP="00CA4473">
      <w:pPr>
        <w:pStyle w:val="Caption"/>
      </w:pPr>
      <w:bookmarkStart w:id="17" w:name="_Toc487636160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5</w:t>
      </w:r>
      <w:r w:rsidR="00B60E3F">
        <w:rPr>
          <w:noProof/>
        </w:rPr>
        <w:fldChar w:fldCharType="end"/>
      </w:r>
      <w:r>
        <w:t xml:space="preserve">: </w:t>
      </w:r>
      <w:r>
        <w:rPr>
          <w:i w:val="0"/>
        </w:rPr>
        <w:t>Upgrade and Gambling Table</w:t>
      </w:r>
      <w:bookmarkEnd w:id="17"/>
    </w:p>
    <w:p w:rsidR="00537658" w:rsidRDefault="00537658" w:rsidP="00537658"/>
    <w:p w:rsidR="002F030B" w:rsidRDefault="002A0A0E" w:rsidP="002A0A0E">
      <w:pPr>
        <w:pStyle w:val="Heading1"/>
      </w:pPr>
      <w:bookmarkStart w:id="18" w:name="_Toc487636185"/>
      <w:r>
        <w:t>Cards</w:t>
      </w:r>
      <w:bookmarkEnd w:id="18"/>
    </w:p>
    <w:p w:rsidR="002A0A0E" w:rsidRDefault="002A0A0E" w:rsidP="002A0A0E">
      <w:pPr>
        <w:pStyle w:val="Heading2"/>
      </w:pPr>
      <w:bookmarkStart w:id="19" w:name="_Toc487636186"/>
      <w:r>
        <w:t>Overview</w:t>
      </w:r>
      <w:bookmarkEnd w:id="19"/>
    </w:p>
    <w:p w:rsidR="002A0A0E" w:rsidRDefault="002A0A0E" w:rsidP="002A0A0E">
      <w:r>
        <w:t>After every round, the player is given the opportunity to buy “packs” of effect cards based on the Major Arcana of the Tarot Deck. Most of these cards give a powerful positive effect as well as potentially fatal negative effect, though some are purely positive or purely negative.</w:t>
      </w:r>
    </w:p>
    <w:p w:rsidR="00432FE5" w:rsidRDefault="00432FE5" w:rsidP="002A0A0E"/>
    <w:p w:rsidR="00432FE5" w:rsidRDefault="00432FE5" w:rsidP="00432FE5">
      <w:pPr>
        <w:pStyle w:val="Heading2"/>
      </w:pPr>
      <w:bookmarkStart w:id="20" w:name="_Toc487636187"/>
      <w:r>
        <w:t>Buying Packs</w:t>
      </w:r>
      <w:bookmarkEnd w:id="20"/>
    </w:p>
    <w:p w:rsidR="00432FE5" w:rsidRDefault="00432FE5" w:rsidP="00432FE5">
      <w:r>
        <w:t xml:space="preserve">Every round, the player can buy one of two types of packs: long-term single card packs and short-term multiple card packs. They may only buy </w:t>
      </w:r>
      <w:r w:rsidR="00A370AB">
        <w:t>one pack.</w:t>
      </w:r>
    </w:p>
    <w:p w:rsidR="00432FE5" w:rsidRDefault="00432FE5" w:rsidP="00432FE5"/>
    <w:p w:rsidR="00432FE5" w:rsidRDefault="00432FE5" w:rsidP="00432FE5">
      <w:pPr>
        <w:pStyle w:val="Heading3"/>
      </w:pPr>
      <w:bookmarkStart w:id="21" w:name="_Toc487636188"/>
      <w:r>
        <w:t>Single Card Packs</w:t>
      </w:r>
      <w:bookmarkEnd w:id="21"/>
    </w:p>
    <w:p w:rsidR="00432FE5" w:rsidRDefault="00432FE5" w:rsidP="00432FE5">
      <w:r>
        <w:t xml:space="preserve">The player pays a moderate, scaling amount of score to have an effect card for </w:t>
      </w:r>
      <w:r w:rsidR="004C2487">
        <w:t>4</w:t>
      </w:r>
      <w:r>
        <w:t xml:space="preserve"> rounds. The card they receive is random and they must take this card, even if the effect is negative.</w:t>
      </w:r>
    </w:p>
    <w:p w:rsidR="00432FE5" w:rsidRDefault="00432FE5" w:rsidP="00432FE5"/>
    <w:p w:rsidR="00432FE5" w:rsidRDefault="00432FE5" w:rsidP="00432FE5">
      <w:pPr>
        <w:pStyle w:val="Heading3"/>
      </w:pPr>
      <w:bookmarkStart w:id="22" w:name="_Toc487636189"/>
      <w:r>
        <w:lastRenderedPageBreak/>
        <w:t>Multiple Card Packs</w:t>
      </w:r>
      <w:bookmarkEnd w:id="22"/>
    </w:p>
    <w:p w:rsidR="00432FE5" w:rsidRDefault="00432FE5" w:rsidP="00432FE5">
      <w:r>
        <w:t>The player pays a moderate, scaling amount of score t</w:t>
      </w:r>
      <w:r w:rsidR="004C2487">
        <w:t>o have an effect card for 4</w:t>
      </w:r>
      <w:r>
        <w:t xml:space="preserve"> rounds. They are given the option to choose which card from three, non-duplicate cards are randomly generated for the pack. They must choose at least one card from the pack.</w:t>
      </w:r>
    </w:p>
    <w:p w:rsidR="00CA4473" w:rsidRDefault="00CA4473" w:rsidP="00CA4473">
      <w:pPr>
        <w:pStyle w:val="Heading2"/>
      </w:pPr>
      <w:bookmarkStart w:id="23" w:name="_Toc487636190"/>
      <w:r>
        <w:t>Card Costs</w:t>
      </w:r>
      <w:bookmarkEnd w:id="23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A4473" w:rsidTr="00CA4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A4473" w:rsidRDefault="00CA4473" w:rsidP="00CA4473">
            <w:pPr>
              <w:jc w:val="center"/>
            </w:pPr>
            <w:r>
              <w:t>Pack Type</w:t>
            </w:r>
          </w:p>
        </w:tc>
        <w:tc>
          <w:tcPr>
            <w:tcW w:w="4675" w:type="dxa"/>
          </w:tcPr>
          <w:p w:rsidR="00CA4473" w:rsidRDefault="00CA4473" w:rsidP="00CA44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</w:t>
            </w:r>
          </w:p>
        </w:tc>
      </w:tr>
      <w:tr w:rsidR="00CA4473" w:rsidTr="00CA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A4473" w:rsidRDefault="00CA4473" w:rsidP="00CA4473">
            <w:r>
              <w:t>Single Card</w:t>
            </w:r>
          </w:p>
        </w:tc>
        <w:tc>
          <w:tcPr>
            <w:tcW w:w="4675" w:type="dxa"/>
          </w:tcPr>
          <w:p w:rsidR="00CA4473" w:rsidRDefault="00C7304C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(Wave #) * </w:t>
            </w:r>
            <w:r w:rsidR="00A370AB">
              <w:t>10</w:t>
            </w:r>
          </w:p>
        </w:tc>
      </w:tr>
      <w:tr w:rsidR="00CA4473" w:rsidTr="00CA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A4473" w:rsidRDefault="00216924" w:rsidP="00CA4473">
            <w:r>
              <w:t>Three</w:t>
            </w:r>
            <w:r w:rsidR="00CA4473">
              <w:t xml:space="preserve"> Card</w:t>
            </w:r>
          </w:p>
        </w:tc>
        <w:tc>
          <w:tcPr>
            <w:tcW w:w="4675" w:type="dxa"/>
          </w:tcPr>
          <w:p w:rsidR="00CA4473" w:rsidRDefault="00A370AB" w:rsidP="00CA447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(Wave #) * 2</w:t>
            </w:r>
            <w:r w:rsidR="00C7304C">
              <w:t>0</w:t>
            </w:r>
          </w:p>
        </w:tc>
      </w:tr>
      <w:tr w:rsidR="00281698" w:rsidTr="00CA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281698" w:rsidRPr="00281698" w:rsidRDefault="00281698" w:rsidP="00CA4473">
            <w:r>
              <w:t>Card Duration</w:t>
            </w:r>
          </w:p>
        </w:tc>
        <w:tc>
          <w:tcPr>
            <w:tcW w:w="4675" w:type="dxa"/>
          </w:tcPr>
          <w:p w:rsidR="00281698" w:rsidRDefault="00281698" w:rsidP="00CA4473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turns</w:t>
            </w:r>
          </w:p>
        </w:tc>
      </w:tr>
      <w:tr w:rsidR="00281698" w:rsidTr="00CA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281698" w:rsidRDefault="00281698" w:rsidP="00CA4473">
            <w:r>
              <w:t>Maximum Card Count</w:t>
            </w:r>
          </w:p>
        </w:tc>
        <w:tc>
          <w:tcPr>
            <w:tcW w:w="4675" w:type="dxa"/>
          </w:tcPr>
          <w:p w:rsidR="00281698" w:rsidRDefault="00281698" w:rsidP="00CA4473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</w:tbl>
    <w:p w:rsidR="00CA4473" w:rsidRDefault="00CA4473" w:rsidP="00CA4473">
      <w:pPr>
        <w:pStyle w:val="Caption"/>
        <w:rPr>
          <w:i w:val="0"/>
        </w:rPr>
      </w:pPr>
      <w:bookmarkStart w:id="24" w:name="_Toc487636161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6</w:t>
      </w:r>
      <w:r w:rsidR="00B60E3F">
        <w:rPr>
          <w:noProof/>
        </w:rPr>
        <w:fldChar w:fldCharType="end"/>
      </w:r>
      <w:r>
        <w:t xml:space="preserve">: </w:t>
      </w:r>
      <w:r>
        <w:rPr>
          <w:i w:val="0"/>
        </w:rPr>
        <w:t>Card Pack Cost Table</w:t>
      </w:r>
      <w:bookmarkEnd w:id="24"/>
    </w:p>
    <w:p w:rsidR="00CA4473" w:rsidRDefault="00CA4473" w:rsidP="00CA4473"/>
    <w:p w:rsidR="00CA4473" w:rsidRDefault="00CA4473" w:rsidP="00CA4473">
      <w:pPr>
        <w:pStyle w:val="Heading2"/>
      </w:pPr>
      <w:bookmarkStart w:id="25" w:name="_Toc487636191"/>
      <w:r>
        <w:t>Card Effects</w:t>
      </w:r>
      <w:bookmarkEnd w:id="25"/>
    </w:p>
    <w:p w:rsidR="00216924" w:rsidRDefault="00B60E3F" w:rsidP="00216924">
      <w:hyperlink w:anchor="_Appendix_A" w:history="1">
        <w:r w:rsidR="00216924" w:rsidRPr="00ED78E4">
          <w:rPr>
            <w:rStyle w:val="Hyperlink"/>
          </w:rPr>
          <w:t>See Appendix A.</w:t>
        </w:r>
      </w:hyperlink>
    </w:p>
    <w:p w:rsidR="00216924" w:rsidRDefault="00216924" w:rsidP="00216924"/>
    <w:p w:rsidR="00216924" w:rsidRDefault="00216924" w:rsidP="00216924">
      <w:pPr>
        <w:pStyle w:val="Heading2"/>
      </w:pPr>
      <w:bookmarkStart w:id="26" w:name="_Toc487636192"/>
      <w:r>
        <w:t>The End of the Game</w:t>
      </w:r>
      <w:bookmarkEnd w:id="26"/>
    </w:p>
    <w:p w:rsidR="00ED78E4" w:rsidRDefault="00ED78E4" w:rsidP="00ED78E4">
      <w:r>
        <w:t>After</w:t>
      </w:r>
      <w:r w:rsidR="004C2487">
        <w:t xml:space="preserve"> </w:t>
      </w:r>
      <w:r w:rsidR="004C2487">
        <w:rPr>
          <w:b/>
        </w:rPr>
        <w:t>30 waves</w:t>
      </w:r>
      <w:r w:rsidR="004C2487">
        <w:t xml:space="preserve"> the game ends</w:t>
      </w:r>
      <w:r w:rsidR="001B4532">
        <w:t>. The player receives a flat bonus in score for finishing all waves.</w:t>
      </w:r>
    </w:p>
    <w:p w:rsidR="00CD68EF" w:rsidRDefault="00CD68EF" w:rsidP="00ED78E4"/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D68EF" w:rsidTr="00CD6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D68EF" w:rsidRDefault="00CD68EF" w:rsidP="00CD68EF">
            <w:pPr>
              <w:jc w:val="center"/>
            </w:pPr>
            <w:r>
              <w:t>Statistic</w:t>
            </w:r>
          </w:p>
        </w:tc>
        <w:tc>
          <w:tcPr>
            <w:tcW w:w="4675" w:type="dxa"/>
          </w:tcPr>
          <w:p w:rsidR="00CD68EF" w:rsidRDefault="00CD68EF" w:rsidP="00CD6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CD68EF" w:rsidTr="00CD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D68EF" w:rsidRDefault="00CD68EF" w:rsidP="00ED78E4">
            <w:r>
              <w:t>Game Ends at Wave X</w:t>
            </w:r>
          </w:p>
        </w:tc>
        <w:tc>
          <w:tcPr>
            <w:tcW w:w="4675" w:type="dxa"/>
          </w:tcPr>
          <w:p w:rsidR="00CD68EF" w:rsidRDefault="00CD68EF" w:rsidP="00CD68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</w:tr>
      <w:tr w:rsidR="00CD68EF" w:rsidTr="00CD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D68EF" w:rsidRDefault="00CD68EF" w:rsidP="00ED78E4">
            <w:r>
              <w:t>Game End Score Bonus</w:t>
            </w:r>
          </w:p>
        </w:tc>
        <w:tc>
          <w:tcPr>
            <w:tcW w:w="4675" w:type="dxa"/>
          </w:tcPr>
          <w:p w:rsidR="00CD68EF" w:rsidRDefault="00CD68EF" w:rsidP="00CD68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</w:tr>
    </w:tbl>
    <w:p w:rsidR="00CD68EF" w:rsidRPr="004C2487" w:rsidRDefault="00CD68EF" w:rsidP="00ED78E4"/>
    <w:p w:rsidR="00216924" w:rsidRPr="00216924" w:rsidRDefault="00216924" w:rsidP="00216924"/>
    <w:p w:rsidR="00526F48" w:rsidRDefault="00526F48" w:rsidP="00526F48">
      <w:pPr>
        <w:pStyle w:val="Heading1"/>
      </w:pPr>
      <w:bookmarkStart w:id="27" w:name="_Toc487636193"/>
      <w:r>
        <w:t>UI/HUD</w:t>
      </w:r>
      <w:bookmarkEnd w:id="27"/>
    </w:p>
    <w:p w:rsidR="00526F48" w:rsidRDefault="00526F48" w:rsidP="00526F48">
      <w:pPr>
        <w:pStyle w:val="Heading2"/>
      </w:pPr>
      <w:bookmarkStart w:id="28" w:name="_Toc487636194"/>
      <w:r>
        <w:t>HUD</w:t>
      </w:r>
      <w:bookmarkEnd w:id="28"/>
    </w:p>
    <w:p w:rsidR="00526F48" w:rsidRDefault="00526F48" w:rsidP="00526F48">
      <w:pPr>
        <w:keepNext/>
      </w:pPr>
      <w:r>
        <w:rPr>
          <w:noProof/>
        </w:rPr>
        <w:drawing>
          <wp:inline distT="0" distB="0" distL="0" distR="0">
            <wp:extent cx="4991100" cy="2809875"/>
            <wp:effectExtent l="0" t="0" r="0" b="9525"/>
            <wp:docPr id="1" name="Picture 1" descr="C:\Users\Jake Patton\AppData\Local\Microsoft\Windows\INetCache\Content.Word\HUDL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 Patton\AppData\Local\Microsoft\Windows\INetCache\Content.Word\HUDLayou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48" w:rsidRDefault="00526F48" w:rsidP="00526F48">
      <w:pPr>
        <w:pStyle w:val="Caption"/>
      </w:pPr>
      <w:bookmarkStart w:id="29" w:name="_Toc487636162"/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 w:rsidR="001255FD">
        <w:rPr>
          <w:noProof/>
        </w:rPr>
        <w:t>7</w:t>
      </w:r>
      <w:r w:rsidR="00B60E3F">
        <w:rPr>
          <w:noProof/>
        </w:rPr>
        <w:fldChar w:fldCharType="end"/>
      </w:r>
      <w:r>
        <w:t>: HUD Concept</w:t>
      </w:r>
      <w:bookmarkEnd w:id="29"/>
    </w:p>
    <w:p w:rsidR="00216924" w:rsidRDefault="00216924" w:rsidP="00526F48">
      <w:r>
        <w:br w:type="page"/>
      </w:r>
    </w:p>
    <w:p w:rsidR="00216924" w:rsidRPr="00216924" w:rsidRDefault="00216924" w:rsidP="00216924">
      <w:pPr>
        <w:pStyle w:val="Heading1"/>
      </w:pPr>
      <w:bookmarkStart w:id="30" w:name="_Appendix_A"/>
      <w:bookmarkStart w:id="31" w:name="_Toc487636195"/>
      <w:bookmarkEnd w:id="30"/>
      <w:r>
        <w:lastRenderedPageBreak/>
        <w:t>Appendix A</w:t>
      </w:r>
      <w:r w:rsidR="00095610">
        <w:t xml:space="preserve"> – Card Effects</w:t>
      </w:r>
      <w:bookmarkEnd w:id="31"/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3BF7" w:rsidTr="00991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991C3B">
            <w:pPr>
              <w:jc w:val="center"/>
            </w:pPr>
            <w:r>
              <w:t>Card Name</w:t>
            </w:r>
          </w:p>
        </w:tc>
        <w:tc>
          <w:tcPr>
            <w:tcW w:w="3117" w:type="dxa"/>
          </w:tcPr>
          <w:p w:rsidR="00991C3B" w:rsidRDefault="00991C3B" w:rsidP="00991C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  <w:tc>
          <w:tcPr>
            <w:tcW w:w="3117" w:type="dxa"/>
          </w:tcPr>
          <w:p w:rsidR="00991C3B" w:rsidRDefault="00991C3B" w:rsidP="00991C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Effect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O – The Fool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46524" cy="1828800"/>
                  <wp:effectExtent l="0" t="0" r="1270" b="0"/>
                  <wp:docPr id="2" name="Picture 2" descr="C:\Users\Jake Patton\AppData\Local\Microsoft\Windows\INetCache\Content.Word\RWS_Tarot_00_F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ke Patton\AppData\Local\Microsoft\Windows\INetCache\Content.Word\RWS_Tarot_00_F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6B39B2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Lose </w:t>
            </w:r>
            <w:r w:rsidR="00EB1BA1">
              <w:t>all</w:t>
            </w:r>
            <w:r>
              <w:t xml:space="preserve"> your current score. Gain 4x </w:t>
            </w:r>
            <w:r w:rsidR="00BE589F">
              <w:t>bonus score.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I – The Magician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39091" cy="1828800"/>
                  <wp:effectExtent l="0" t="0" r="8890" b="0"/>
                  <wp:docPr id="3" name="Picture 3" descr="C:\Users\Jake Patton\AppData\Local\Microsoft\Windows\INetCache\Content.Word\RWS_Tarot_01_Magic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ke Patton\AppData\Local\Microsoft\Windows\INetCache\Content.Word\RWS_Tarot_01_Magic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6B39B2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Deal 2x damage. Take 2x damage. 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II – The High Priestess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3456" cy="1828800"/>
                  <wp:effectExtent l="0" t="0" r="0" b="0"/>
                  <wp:docPr id="4" name="Picture 4" descr="C:\Users\Jake Patton\AppData\Local\Microsoft\Windows\INetCache\Content.Word\RWS_Tarot_02_High_Priest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ke Patton\AppData\Local\Microsoft\Windows\INetCache\Content.Word\RWS_Tarot_02_High_Priest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014231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shots track enemies but deal half damage. 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III – The Empress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5" name="Picture 5" descr="C:\Users\Jake Patton\AppData\Local\Microsoft\Windows\INetCache\Content.Word\RWS_Tarot_03_Em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ke Patton\AppData\Local\Microsoft\Windows\INetCache\Content.Word\RWS_Tarot_03_Em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B143EF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="00B251A5">
              <w:t xml:space="preserve">ouble the </w:t>
            </w:r>
            <w:r w:rsidR="001255FD">
              <w:t xml:space="preserve">strength of </w:t>
            </w:r>
            <w:r w:rsidR="00B251A5">
              <w:t>each</w:t>
            </w:r>
            <w:r>
              <w:t xml:space="preserve"> wave. Double the score each enemy gives.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lastRenderedPageBreak/>
              <w:t>IV – The Emperor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63256" cy="1828800"/>
                  <wp:effectExtent l="0" t="0" r="3810" b="0"/>
                  <wp:docPr id="6" name="Picture 6" descr="C:\Users\Jake Patton\AppData\Local\Microsoft\Windows\INetCache\Content.Word\RWS_Tarot_04_Empe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ke Patton\AppData\Local\Microsoft\Windows\INetCache\Content.Word\RWS_Tarot_04_Empe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478D" w:rsidRDefault="0055478D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Eac</w:t>
            </w:r>
            <w:r w:rsidR="00DE14FD">
              <w:t>h wave contains only one enemy.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V – The Hierophant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46524" cy="1828800"/>
                  <wp:effectExtent l="0" t="0" r="1270" b="0"/>
                  <wp:docPr id="7" name="Picture 7" descr="C:\Users\Jake Patton\AppData\Local\Microsoft\Windows\INetCache\Content.Word\RWS_Tarot_05_Hiero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ke Patton\AppData\Local\Microsoft\Windows\INetCache\Content.Word\RWS_Tarot_05_Hiero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74052D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you die while having </w:t>
            </w:r>
            <w:r w:rsidR="00955A04">
              <w:t xml:space="preserve">this effect card, the wave ends, you lose the Hierophant </w:t>
            </w:r>
            <w:r>
              <w:t xml:space="preserve">and are returned to full health. </w:t>
            </w:r>
            <w:r w:rsidR="00955A04">
              <w:t>After reviving</w:t>
            </w:r>
            <w:r>
              <w:t>,</w:t>
            </w:r>
            <w:r w:rsidR="00180E08">
              <w:t xml:space="preserve"> </w:t>
            </w:r>
            <w:r w:rsidR="00D96DA9">
              <w:t>you receive half score after ot</w:t>
            </w:r>
            <w:r w:rsidR="00955A04">
              <w:t>her bonuses. This effect stacks and persists.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VI – The Lovers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8" name="Picture 8" descr="C:\Users\Jake Patton\AppData\Local\Microsoft\Windows\INetCache\Content.Word\RWS_Tarot_06_Lo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ke Patton\AppData\Local\Microsoft\Windows\INetCache\Content.Word\RWS_Tarot_06_Lo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741631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 control two copies of the player.</w:t>
            </w:r>
            <w:r w:rsidR="006B39B2">
              <w:t xml:space="preserve"> </w:t>
            </w:r>
            <w:r>
              <w:t xml:space="preserve">Both copies move </w:t>
            </w:r>
            <w:r w:rsidR="00C65874">
              <w:t>and shoot like the player and share the player’s health pool.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t>VII – The Chariot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39091" cy="1828800"/>
                  <wp:effectExtent l="0" t="0" r="8890" b="0"/>
                  <wp:docPr id="9" name="Picture 9" descr="C:\Users\Jake Patton\AppData\Local\Microsoft\Windows\INetCache\Content.Word\RWS_Tarot_07_Chari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ke Patton\AppData\Local\Microsoft\Windows\INetCache\Content.Word\RWS_Tarot_07_Chari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3353AA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Each round, you spawn 4 dots which surround you and absorb hits for you. Any enemies killed by the dots don’t give you score.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991C3B" w:rsidP="00CA4473">
            <w:r>
              <w:lastRenderedPageBreak/>
              <w:t>VIII – Strength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16000" cy="1828800"/>
                  <wp:effectExtent l="0" t="0" r="0" b="0"/>
                  <wp:docPr id="10" name="Picture 10" descr="C:\Users\Jake Patton\AppData\Local\Microsoft\Windows\INetCache\Content.Word\RWS_Tarot_08_Stren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ke Patton\AppData\Local\Microsoft\Windows\INetCache\Content.Word\RWS_Tarot_08_Stren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AE0E6A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Rather than shooting, you wield a sw</w:t>
            </w:r>
            <w:r w:rsidR="0095041F">
              <w:t>ord, which you aim with the right stick. It inst</w:t>
            </w:r>
            <w:r w:rsidR="00287A51">
              <w:t>antly kills enemies it touches.</w:t>
            </w:r>
          </w:p>
        </w:tc>
      </w:tr>
      <w:tr w:rsidR="00133BF7" w:rsidTr="00324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IX – The Hermit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11" name="Picture 11" descr="C:\Users\Jake Patton\AppData\Local\Microsoft\Windows\INetCache\Content.Word\RWS_Tarot_09_Herm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ke Patton\AppData\Local\Microsoft\Windows\INetCache\Content.Word\RWS_Tarot_09_Herm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auto"/>
          </w:tcPr>
          <w:p w:rsidR="00991C3B" w:rsidRDefault="008F49D6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4C30">
              <w:t>Gain 2x bonus score</w:t>
            </w:r>
            <w:r w:rsidR="00F758BD" w:rsidRPr="00324C30">
              <w:t>. You cannot buy more cards while you have</w:t>
            </w:r>
            <w:r w:rsidR="009067B6" w:rsidRPr="00324C30">
              <w:t xml:space="preserve"> The Hermit</w:t>
            </w:r>
            <w:r w:rsidR="00F758BD" w:rsidRPr="00324C30">
              <w:t>.</w:t>
            </w:r>
            <w:r w:rsidR="00F758BD">
              <w:t xml:space="preserve"> 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 – Wheel of Fortune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12" name="Picture 12" descr="C:\Users\Jake Patton\AppData\Local\Microsoft\Windows\INetCache\Content.Word\RWS_Tarot_10_Wheel_of_Fort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ke Patton\AppData\Local\Microsoft\Windows\INetCache\Content.Word\RWS_Tarot_10_Wheel_of_Fort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F75F09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Gain a random amount of score at the end of each round. This value ranges from the total value of the wave to the negative of the total value of the wave.</w:t>
            </w:r>
            <w:r w:rsidR="00531F4C">
              <w:t xml:space="preserve"> Positive values are </w:t>
            </w:r>
            <w:r w:rsidR="0010116B">
              <w:t>2</w:t>
            </w:r>
            <w:r w:rsidR="00531F4C">
              <w:t>x more likely than negative ones.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XI – Justice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46524" cy="1828800"/>
                  <wp:effectExtent l="0" t="0" r="1270" b="0"/>
                  <wp:docPr id="13" name="Picture 13" descr="C:\Users\Jake Patton\AppData\Local\Microsoft\Windows\INetCache\Content.Word\RWS_Tarot_11_Just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ke Patton\AppData\Local\Microsoft\Windows\INetCache\Content.Word\RWS_Tarot_11_Just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Pr="00AB7E9A" w:rsidRDefault="00063888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E9A">
              <w:t xml:space="preserve">Move 25% slower. Do </w:t>
            </w:r>
            <w:r w:rsidR="00324C30" w:rsidRPr="00AB7E9A">
              <w:t xml:space="preserve">2x </w:t>
            </w:r>
            <w:r w:rsidRPr="00AB7E9A">
              <w:t>damage.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lastRenderedPageBreak/>
              <w:t>XII – The Hanged Man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39091" cy="1828800"/>
                  <wp:effectExtent l="0" t="0" r="8890" b="0"/>
                  <wp:docPr id="14" name="Picture 14" descr="C:\Users\Jake Patton\AppData\Local\Microsoft\Windows\INetCache\Content.Word\RWS_Tarot_12_Hanged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ke Patton\AppData\Local\Microsoft\Windows\INetCache\Content.Word\RWS_Tarot_12_Hanged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55478D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Wave number does not increase.</w:t>
            </w:r>
            <w:r w:rsidR="00E509E4">
              <w:t xml:space="preserve"> Deal half damage.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XIII – Death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39091" cy="1828800"/>
                  <wp:effectExtent l="0" t="0" r="8890" b="0"/>
                  <wp:docPr id="15" name="Picture 15" descr="C:\Users\Jake Patton\AppData\Local\Microsoft\Windows\INetCache\Content.Word\RWS_Tarot_13_De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ke Patton\AppData\Local\Microsoft\Windows\INetCache\Content.Word\RWS_Tarot_13_De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BE3126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Pay half as much to buy damage upgrades. Pay twice as much to buy health upgrades.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XIV – Temperance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16" name="Picture 16" descr="C:\Users\Jake Patton\AppData\Local\Microsoft\Windows\INetCache\Content.Word\RWS_Tarot_14_Tempe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ke Patton\AppData\Local\Microsoft\Windows\INetCache\Content.Word\RWS_Tarot_14_Tempe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493FA8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Waves </w:t>
            </w:r>
            <w:r w:rsidR="008E60F8">
              <w:t>are half as strong.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XV – The Devil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46524" cy="1828800"/>
                  <wp:effectExtent l="0" t="0" r="1270" b="0"/>
                  <wp:docPr id="17" name="Picture 17" descr="C:\Users\Jake Patton\AppData\Local\Microsoft\Windows\INetCache\Content.Word\RWS_Tarot_15_De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ke Patton\AppData\Local\Microsoft\Windows\INetCache\Content.Word\RWS_Tarot_15_De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6B39B2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Remove all currently held cards. Gain score equal to the cost paid for this card times the number of cards removed (plus 1 for The Devil itself)</w:t>
            </w:r>
            <w:r w:rsidR="00BE11BB">
              <w:t>. This amount is unaffected by bonuses.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lastRenderedPageBreak/>
              <w:t>XVI – The Tower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63256" cy="1828800"/>
                  <wp:effectExtent l="0" t="0" r="3810" b="0"/>
                  <wp:docPr id="18" name="Picture 18" descr="C:\Users\Jake Patton\AppData\Local\Microsoft\Windows\INetCache\Content.Word\RWS_Tarot_16_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ke Patton\AppData\Local\Microsoft\Windows\INetCache\Content.Word\RWS_Tarot_16_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D32EC0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Your lowest upgraded stat (health or weapon level) is increased to the level of your highest stat permanently. You lose 5 score for each shot you take</w:t>
            </w:r>
            <w:r w:rsidR="008F49D6">
              <w:t xml:space="preserve"> while you have The Tower</w:t>
            </w:r>
            <w:r>
              <w:t>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XVII – The Star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63256" cy="1828800"/>
                  <wp:effectExtent l="0" t="0" r="3810" b="0"/>
                  <wp:docPr id="19" name="Picture 19" descr="C:\Users\Jake Patton\AppData\Local\Microsoft\Windows\INetCache\Content.Word\RWS_Tarot_17_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ke Patton\AppData\Local\Microsoft\Windows\INetCache\Content.Word\RWS_Tarot_17_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8C26AC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At the beginning of the round, spawn “stars” around the arena. These stars destroy enemies on contact but the player does not gain score for enemies destroyed in this way.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XVIII – The Moon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39091" cy="1828800"/>
                  <wp:effectExtent l="0" t="0" r="8890" b="0"/>
                  <wp:docPr id="20" name="Picture 20" descr="C:\Users\Jake Patton\AppData\Local\Microsoft\Windows\INetCache\Content.Word\RWS_Tarot_18_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ke Patton\AppData\Local\Microsoft\Windows\INetCache\Content.Word\RWS_Tarot_18_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242D50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Enemies on the </w:t>
            </w:r>
            <w:r w:rsidR="001F71C8">
              <w:t>right</w:t>
            </w:r>
            <w:r>
              <w:t xml:space="preserve"> half of the map are concealed and cannot be seen.</w:t>
            </w:r>
            <w:r w:rsidR="008F49D6">
              <w:t xml:space="preserve"> While you are</w:t>
            </w:r>
            <w:r>
              <w:t xml:space="preserve"> in the concealed side of the map </w:t>
            </w:r>
            <w:r w:rsidR="008F49D6">
              <w:t>gain</w:t>
            </w:r>
            <w:r>
              <w:t xml:space="preserve"> 4x </w:t>
            </w:r>
            <w:r w:rsidR="008F49D6">
              <w:t xml:space="preserve">bonus </w:t>
            </w:r>
            <w:r>
              <w:t>score.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XIX – The Sun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21" name="Picture 21" descr="C:\Users\Jake Patton\AppData\Local\Microsoft\Windows\INetCache\Content.Word\RWS_Tarot_19_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ke Patton\AppData\Local\Microsoft\Windows\INetCache\Content.Word\RWS_Tarot_19_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Default="007508CF" w:rsidP="00CA4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shoots</w:t>
            </w:r>
            <w:r w:rsidR="001C1530">
              <w:t xml:space="preserve"> </w:t>
            </w:r>
            <w:r w:rsidR="002C38CD">
              <w:t>8</w:t>
            </w:r>
            <w:r w:rsidR="001C1530">
              <w:t xml:space="preserve"> shots per fire in a </w:t>
            </w:r>
            <w:proofErr w:type="gramStart"/>
            <w:r w:rsidR="001C1530">
              <w:t>3</w:t>
            </w:r>
            <w:r w:rsidR="002C38CD">
              <w:t>6</w:t>
            </w:r>
            <w:r w:rsidR="001C1530">
              <w:t>0 degree</w:t>
            </w:r>
            <w:proofErr w:type="gramEnd"/>
            <w:r w:rsidR="001C1530">
              <w:t xml:space="preserve"> arc</w:t>
            </w:r>
            <w:r w:rsidR="00014231">
              <w:t xml:space="preserve"> around them</w:t>
            </w:r>
            <w:r w:rsidR="001C1530">
              <w:t>. These shots do half damage</w:t>
            </w:r>
            <w:r w:rsidR="008A733A">
              <w:t xml:space="preserve"> rounding down</w:t>
            </w:r>
            <w:r w:rsidR="001C1530">
              <w:t>.</w:t>
            </w:r>
          </w:p>
        </w:tc>
      </w:tr>
      <w:tr w:rsidR="00133BF7" w:rsidTr="00991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lastRenderedPageBreak/>
              <w:t>XX – Ju</w:t>
            </w:r>
            <w:r w:rsidR="00133BF7">
              <w:t>dgement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55584" cy="1828800"/>
                  <wp:effectExtent l="0" t="0" r="0" b="0"/>
                  <wp:docPr id="22" name="Picture 22" descr="C:\Users\Jake Patton\AppData\Local\Microsoft\Windows\INetCache\Content.Word\RWS_Tarot_20_Jud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ke Patton\AppData\Local\Microsoft\Windows\INetCache\Content.Word\RWS_Tarot_20_Jud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Pr="00571568" w:rsidRDefault="003353AA" w:rsidP="00CA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568">
              <w:t xml:space="preserve">All score spent throughout the game is returned. </w:t>
            </w:r>
            <w:r w:rsidR="00AB7E9A" w:rsidRPr="00571568">
              <w:t xml:space="preserve">Lose all upgrades. </w:t>
            </w:r>
            <w:r w:rsidR="00DE6FDF" w:rsidRPr="00571568">
              <w:t>Skip to the final wave.</w:t>
            </w:r>
            <w:r w:rsidR="00C67F3C" w:rsidRPr="00571568">
              <w:t xml:space="preserve"> After level 25, this card has no effect.</w:t>
            </w:r>
          </w:p>
        </w:tc>
      </w:tr>
      <w:tr w:rsidR="00133BF7" w:rsidTr="00991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91C3B" w:rsidRDefault="008A4020" w:rsidP="00CA4473">
            <w:r>
              <w:t>XXI – The World</w:t>
            </w:r>
          </w:p>
        </w:tc>
        <w:tc>
          <w:tcPr>
            <w:tcW w:w="3117" w:type="dxa"/>
          </w:tcPr>
          <w:p w:rsidR="00991C3B" w:rsidRDefault="00133BF7" w:rsidP="0013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046524" cy="1828800"/>
                  <wp:effectExtent l="0" t="0" r="1270" b="0"/>
                  <wp:docPr id="23" name="Picture 23" descr="C:\Users\Jake Patton\AppData\Local\Microsoft\Windows\INetCache\Content.Word\RWS_Tarot_21_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ke Patton\AppData\Local\Microsoft\Windows\INetCache\Content.Word\RWS_Tarot_21_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91C3B" w:rsidRPr="00571568" w:rsidRDefault="00BE3126" w:rsidP="001255FD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568">
              <w:t xml:space="preserve">Return to wave one. </w:t>
            </w:r>
            <w:r w:rsidR="00853554" w:rsidRPr="00571568">
              <w:t>Lose half of your upgrades, rounding down.</w:t>
            </w:r>
          </w:p>
        </w:tc>
      </w:tr>
    </w:tbl>
    <w:p w:rsidR="00CA4473" w:rsidRPr="00CA4473" w:rsidRDefault="001255FD" w:rsidP="001255FD">
      <w:pPr>
        <w:pStyle w:val="Caption"/>
      </w:pPr>
      <w:r>
        <w:t xml:space="preserve">Figure </w:t>
      </w:r>
      <w:r w:rsidR="00B60E3F">
        <w:fldChar w:fldCharType="begin"/>
      </w:r>
      <w:r w:rsidR="00B60E3F">
        <w:instrText xml:space="preserve"> SEQ Figure \* ARABIC </w:instrText>
      </w:r>
      <w:r w:rsidR="00B60E3F">
        <w:fldChar w:fldCharType="separate"/>
      </w:r>
      <w:r>
        <w:rPr>
          <w:noProof/>
        </w:rPr>
        <w:t>8</w:t>
      </w:r>
      <w:r w:rsidR="00B60E3F">
        <w:rPr>
          <w:noProof/>
        </w:rPr>
        <w:fldChar w:fldCharType="end"/>
      </w:r>
      <w:r>
        <w:t>: Card Effects Table</w:t>
      </w:r>
    </w:p>
    <w:sectPr w:rsidR="00CA4473" w:rsidRPr="00CA4473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E3F" w:rsidRDefault="00B60E3F" w:rsidP="0069749F">
      <w:r>
        <w:separator/>
      </w:r>
    </w:p>
  </w:endnote>
  <w:endnote w:type="continuationSeparator" w:id="0">
    <w:p w:rsidR="00B60E3F" w:rsidRDefault="00B60E3F" w:rsidP="0069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7419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0909" w:rsidRDefault="00AC09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059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C0909" w:rsidRDefault="00AC0909">
    <w:pPr>
      <w:pStyle w:val="Footer"/>
    </w:pPr>
    <w:r>
      <w:t>Design Document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E3F" w:rsidRDefault="00B60E3F" w:rsidP="0069749F">
      <w:r>
        <w:separator/>
      </w:r>
    </w:p>
  </w:footnote>
  <w:footnote w:type="continuationSeparator" w:id="0">
    <w:p w:rsidR="00B60E3F" w:rsidRDefault="00B60E3F" w:rsidP="00697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909" w:rsidRDefault="00AC0909" w:rsidP="0069749F">
    <w:pPr>
      <w:pStyle w:val="Title"/>
    </w:pPr>
    <w:r>
      <w:t>Jake Patton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49F"/>
    <w:rsid w:val="00014231"/>
    <w:rsid w:val="00035C40"/>
    <w:rsid w:val="00040104"/>
    <w:rsid w:val="00063888"/>
    <w:rsid w:val="00070265"/>
    <w:rsid w:val="000707A8"/>
    <w:rsid w:val="00075FE5"/>
    <w:rsid w:val="00095610"/>
    <w:rsid w:val="000F452F"/>
    <w:rsid w:val="0010116B"/>
    <w:rsid w:val="001255FD"/>
    <w:rsid w:val="00133BF7"/>
    <w:rsid w:val="00153960"/>
    <w:rsid w:val="00155442"/>
    <w:rsid w:val="00177B35"/>
    <w:rsid w:val="00180E08"/>
    <w:rsid w:val="001A2E60"/>
    <w:rsid w:val="001B4532"/>
    <w:rsid w:val="001C1530"/>
    <w:rsid w:val="001F41DE"/>
    <w:rsid w:val="001F71C8"/>
    <w:rsid w:val="002115C4"/>
    <w:rsid w:val="00216924"/>
    <w:rsid w:val="00242D50"/>
    <w:rsid w:val="00247B77"/>
    <w:rsid w:val="00252C96"/>
    <w:rsid w:val="00281698"/>
    <w:rsid w:val="00287A51"/>
    <w:rsid w:val="002A0A0E"/>
    <w:rsid w:val="002C38CD"/>
    <w:rsid w:val="002C7D1B"/>
    <w:rsid w:val="002F030B"/>
    <w:rsid w:val="002F3F65"/>
    <w:rsid w:val="00324C30"/>
    <w:rsid w:val="003353AA"/>
    <w:rsid w:val="00374FF4"/>
    <w:rsid w:val="003823D1"/>
    <w:rsid w:val="00387322"/>
    <w:rsid w:val="003A1EA0"/>
    <w:rsid w:val="003B19AA"/>
    <w:rsid w:val="003C2045"/>
    <w:rsid w:val="003D6BC0"/>
    <w:rsid w:val="003E74F9"/>
    <w:rsid w:val="003F5751"/>
    <w:rsid w:val="003F6C6D"/>
    <w:rsid w:val="00431C6F"/>
    <w:rsid w:val="00432FE5"/>
    <w:rsid w:val="00493FA8"/>
    <w:rsid w:val="0049619B"/>
    <w:rsid w:val="004C2487"/>
    <w:rsid w:val="00513C1D"/>
    <w:rsid w:val="0051707A"/>
    <w:rsid w:val="00526F48"/>
    <w:rsid w:val="005313FB"/>
    <w:rsid w:val="00531CD7"/>
    <w:rsid w:val="00531F4C"/>
    <w:rsid w:val="00537658"/>
    <w:rsid w:val="00537CE1"/>
    <w:rsid w:val="0055478D"/>
    <w:rsid w:val="00571568"/>
    <w:rsid w:val="005F4A13"/>
    <w:rsid w:val="006435D1"/>
    <w:rsid w:val="0067551A"/>
    <w:rsid w:val="0068559D"/>
    <w:rsid w:val="0069749F"/>
    <w:rsid w:val="006B39B2"/>
    <w:rsid w:val="00703EBF"/>
    <w:rsid w:val="0074052D"/>
    <w:rsid w:val="00741631"/>
    <w:rsid w:val="007508CF"/>
    <w:rsid w:val="00786387"/>
    <w:rsid w:val="0079002C"/>
    <w:rsid w:val="00790599"/>
    <w:rsid w:val="00853554"/>
    <w:rsid w:val="0087060C"/>
    <w:rsid w:val="008A4020"/>
    <w:rsid w:val="008A733A"/>
    <w:rsid w:val="008C26AC"/>
    <w:rsid w:val="008D5B40"/>
    <w:rsid w:val="008E60F8"/>
    <w:rsid w:val="008E6A40"/>
    <w:rsid w:val="008F49D6"/>
    <w:rsid w:val="009067B6"/>
    <w:rsid w:val="0095041F"/>
    <w:rsid w:val="00955A04"/>
    <w:rsid w:val="00963BFA"/>
    <w:rsid w:val="00991C3B"/>
    <w:rsid w:val="009A4D69"/>
    <w:rsid w:val="009B1E82"/>
    <w:rsid w:val="009B5C4D"/>
    <w:rsid w:val="00A370AB"/>
    <w:rsid w:val="00A3717D"/>
    <w:rsid w:val="00A42C4E"/>
    <w:rsid w:val="00A77E16"/>
    <w:rsid w:val="00AB4BD0"/>
    <w:rsid w:val="00AB7E9A"/>
    <w:rsid w:val="00AC0909"/>
    <w:rsid w:val="00AD6EC1"/>
    <w:rsid w:val="00AE0E6A"/>
    <w:rsid w:val="00B01828"/>
    <w:rsid w:val="00B143EF"/>
    <w:rsid w:val="00B251A5"/>
    <w:rsid w:val="00B406EF"/>
    <w:rsid w:val="00B60E3F"/>
    <w:rsid w:val="00B61F67"/>
    <w:rsid w:val="00B96427"/>
    <w:rsid w:val="00BC34F9"/>
    <w:rsid w:val="00BE11BB"/>
    <w:rsid w:val="00BE3126"/>
    <w:rsid w:val="00BE589F"/>
    <w:rsid w:val="00BF1DB8"/>
    <w:rsid w:val="00C10AA9"/>
    <w:rsid w:val="00C54162"/>
    <w:rsid w:val="00C60B40"/>
    <w:rsid w:val="00C63C3C"/>
    <w:rsid w:val="00C65874"/>
    <w:rsid w:val="00C67F3C"/>
    <w:rsid w:val="00C7304C"/>
    <w:rsid w:val="00C97A79"/>
    <w:rsid w:val="00CA4473"/>
    <w:rsid w:val="00CD68EF"/>
    <w:rsid w:val="00D0171F"/>
    <w:rsid w:val="00D32EC0"/>
    <w:rsid w:val="00D81445"/>
    <w:rsid w:val="00D96DA9"/>
    <w:rsid w:val="00DB4B40"/>
    <w:rsid w:val="00DB68F9"/>
    <w:rsid w:val="00DE14FD"/>
    <w:rsid w:val="00DE6FDF"/>
    <w:rsid w:val="00DE70B4"/>
    <w:rsid w:val="00E233F2"/>
    <w:rsid w:val="00E509E4"/>
    <w:rsid w:val="00EB1BA1"/>
    <w:rsid w:val="00ED78E4"/>
    <w:rsid w:val="00F42F10"/>
    <w:rsid w:val="00F541FC"/>
    <w:rsid w:val="00F758BD"/>
    <w:rsid w:val="00F75F09"/>
    <w:rsid w:val="00F95035"/>
    <w:rsid w:val="00FA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4DC90"/>
  <w15:chartTrackingRefBased/>
  <w15:docId w15:val="{51E05814-C951-418F-A39D-AD40D37E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74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49F"/>
  </w:style>
  <w:style w:type="paragraph" w:styleId="Footer">
    <w:name w:val="footer"/>
    <w:basedOn w:val="Normal"/>
    <w:link w:val="FooterChar"/>
    <w:uiPriority w:val="99"/>
    <w:unhideWhenUsed/>
    <w:rsid w:val="006974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49F"/>
  </w:style>
  <w:style w:type="table" w:styleId="TableGrid">
    <w:name w:val="Table Grid"/>
    <w:basedOn w:val="TableNormal"/>
    <w:uiPriority w:val="39"/>
    <w:rsid w:val="00040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04010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04010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10AA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10A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41DE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B96427"/>
  </w:style>
  <w:style w:type="table" w:styleId="PlainTable3">
    <w:name w:val="Plain Table 3"/>
    <w:basedOn w:val="TableNormal"/>
    <w:uiPriority w:val="43"/>
    <w:rsid w:val="00CA447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3353AA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ED78E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e%20Patt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F7163E-58DE-4B90-B1AC-E49417984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3193</TotalTime>
  <Pages>12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Patton</dc:creator>
  <cp:keywords/>
  <dc:description/>
  <cp:lastModifiedBy>Jake Patton</cp:lastModifiedBy>
  <cp:revision>101</cp:revision>
  <dcterms:created xsi:type="dcterms:W3CDTF">2017-06-05T21:20:00Z</dcterms:created>
  <dcterms:modified xsi:type="dcterms:W3CDTF">2017-12-10T15:50:00Z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